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2BC" w:rsidRDefault="00D62639" w:rsidP="00D62639">
      <w:pPr>
        <w:rPr>
          <w:u w:val="single"/>
        </w:rPr>
      </w:pPr>
      <w:r w:rsidRPr="00051DBF">
        <w:rPr>
          <w:noProof/>
          <w:u w:val="single"/>
        </w:rPr>
        <mc:AlternateContent>
          <mc:Choice Requires="wps">
            <w:drawing>
              <wp:anchor distT="45720" distB="45720" distL="114300" distR="114300" simplePos="0" relativeHeight="251667456" behindDoc="0" locked="0" layoutInCell="1" allowOverlap="1" wp14:anchorId="25A47327" wp14:editId="30E277E2">
                <wp:simplePos x="0" y="0"/>
                <wp:positionH relativeFrom="margin">
                  <wp:posOffset>3171825</wp:posOffset>
                </wp:positionH>
                <wp:positionV relativeFrom="paragraph">
                  <wp:posOffset>0</wp:posOffset>
                </wp:positionV>
                <wp:extent cx="3467100" cy="7277100"/>
                <wp:effectExtent l="0" t="0" r="19050" b="19050"/>
                <wp:wrapSquare wrapText="bothSides"/>
                <wp:docPr id="2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77100"/>
                        </a:xfrm>
                        <a:prstGeom prst="rect">
                          <a:avLst/>
                        </a:prstGeom>
                        <a:solidFill>
                          <a:srgbClr val="FFFFFF"/>
                        </a:solidFill>
                        <a:ln w="9525">
                          <a:solidFill>
                            <a:sysClr val="window" lastClr="FFFFFF"/>
                          </a:solidFill>
                          <a:miter lim="800000"/>
                          <a:headEnd/>
                          <a:tailEnd/>
                        </a:ln>
                      </wps:spPr>
                      <wps:txbx>
                        <w:txbxContent>
                          <w:p w:rsidR="00936A0C" w:rsidRPr="00936A0C" w:rsidRDefault="00936A0C" w:rsidP="00936A0C">
                            <w:pPr>
                              <w:spacing w:after="0" w:line="240" w:lineRule="auto"/>
                              <w:rPr>
                                <w:b/>
                                <w:sz w:val="32"/>
                                <w:szCs w:val="24"/>
                              </w:rPr>
                            </w:pPr>
                            <w:r w:rsidRPr="00936A0C">
                              <w:rPr>
                                <w:b/>
                                <w:sz w:val="32"/>
                                <w:szCs w:val="24"/>
                              </w:rPr>
                              <w:t>The United Nations</w:t>
                            </w:r>
                          </w:p>
                          <w:p w:rsidR="00936A0C" w:rsidRPr="00936A0C" w:rsidRDefault="00936A0C" w:rsidP="00936A0C">
                            <w:pPr>
                              <w:spacing w:after="0" w:line="240" w:lineRule="auto"/>
                              <w:rPr>
                                <w:sz w:val="24"/>
                                <w:szCs w:val="24"/>
                              </w:rPr>
                            </w:pPr>
                            <w:r w:rsidRPr="00936A0C">
                              <w:rPr>
                                <w:sz w:val="24"/>
                                <w:szCs w:val="24"/>
                              </w:rPr>
                              <w:t xml:space="preserve">The United Nations evolved out of the war time meetings between Stalin, Roosevelt, and Churchill. </w:t>
                            </w:r>
                          </w:p>
                          <w:p w:rsidR="00936A0C" w:rsidRPr="00936A0C" w:rsidRDefault="00936A0C" w:rsidP="00936A0C">
                            <w:pPr>
                              <w:spacing w:after="0" w:line="240" w:lineRule="auto"/>
                              <w:rPr>
                                <w:sz w:val="24"/>
                                <w:szCs w:val="24"/>
                              </w:rPr>
                            </w:pPr>
                            <w:r w:rsidRPr="00936A0C">
                              <w:rPr>
                                <w:sz w:val="24"/>
                                <w:szCs w:val="24"/>
                              </w:rPr>
                              <w:t>Churchill, Stalin and Roosevelt meet in Yalta</w:t>
                            </w:r>
                          </w:p>
                          <w:p w:rsidR="00936A0C" w:rsidRPr="00936A0C" w:rsidRDefault="00936A0C" w:rsidP="00936A0C">
                            <w:pPr>
                              <w:spacing w:after="0" w:line="240" w:lineRule="auto"/>
                              <w:rPr>
                                <w:sz w:val="24"/>
                                <w:szCs w:val="24"/>
                              </w:rPr>
                            </w:pPr>
                            <w:r w:rsidRPr="00936A0C">
                              <w:rPr>
                                <w:sz w:val="24"/>
                                <w:szCs w:val="24"/>
                              </w:rPr>
                              <w:t>The Yalta Conference a brief history</w:t>
                            </w:r>
                          </w:p>
                          <w:p w:rsidR="00936A0C" w:rsidRPr="00936A0C" w:rsidRDefault="00936A0C" w:rsidP="00936A0C">
                            <w:pPr>
                              <w:spacing w:after="0" w:line="240" w:lineRule="auto"/>
                              <w:rPr>
                                <w:sz w:val="24"/>
                                <w:szCs w:val="24"/>
                              </w:rPr>
                            </w:pPr>
                            <w:r w:rsidRPr="00936A0C">
                              <w:rPr>
                                <w:sz w:val="24"/>
                                <w:szCs w:val="24"/>
                              </w:rPr>
                              <w:t>The leaders wanted to create an organization that would help in the rehabilitation of war torn countries and maintain security and peace for the world in the future.</w:t>
                            </w:r>
                          </w:p>
                          <w:p w:rsidR="00936A0C" w:rsidRPr="00936A0C" w:rsidRDefault="00936A0C" w:rsidP="00936A0C">
                            <w:pPr>
                              <w:spacing w:after="0" w:line="240" w:lineRule="auto"/>
                              <w:rPr>
                                <w:sz w:val="24"/>
                                <w:szCs w:val="24"/>
                              </w:rPr>
                            </w:pPr>
                            <w:r w:rsidRPr="00936A0C">
                              <w:rPr>
                                <w:sz w:val="24"/>
                                <w:szCs w:val="24"/>
                              </w:rPr>
                              <w:t>In 1942 the 26 nations at war with the Axis powers signed the Washington Pact which would become the basis fort future discussions regarding a global security organization.</w:t>
                            </w:r>
                          </w:p>
                          <w:p w:rsidR="00936A0C" w:rsidRPr="00936A0C" w:rsidRDefault="00936A0C" w:rsidP="00936A0C">
                            <w:pPr>
                              <w:spacing w:after="0" w:line="240" w:lineRule="auto"/>
                              <w:rPr>
                                <w:sz w:val="24"/>
                                <w:szCs w:val="24"/>
                              </w:rPr>
                            </w:pPr>
                            <w:r w:rsidRPr="00936A0C">
                              <w:rPr>
                                <w:sz w:val="24"/>
                                <w:szCs w:val="24"/>
                              </w:rPr>
                              <w:t xml:space="preserve">The original plan for the international body was proposed by the Americans in Washington, DC, September 1944, </w:t>
                            </w:r>
                          </w:p>
                          <w:p w:rsidR="00936A0C" w:rsidRPr="00936A0C" w:rsidRDefault="00936A0C" w:rsidP="00936A0C">
                            <w:pPr>
                              <w:spacing w:after="0" w:line="240" w:lineRule="auto"/>
                              <w:rPr>
                                <w:sz w:val="24"/>
                                <w:szCs w:val="24"/>
                              </w:rPr>
                            </w:pPr>
                            <w:r w:rsidRPr="00936A0C">
                              <w:rPr>
                                <w:sz w:val="24"/>
                                <w:szCs w:val="24"/>
                              </w:rPr>
                              <w:t>Roosevelt envisioned the “Four Policemen” concept where the United States, Great Britain, the Soviet Union, and China would be the primary voices in managing global affairs; The Big Four would dominate a security council in the new international organization.</w:t>
                            </w:r>
                          </w:p>
                          <w:p w:rsidR="00936A0C" w:rsidRPr="00936A0C" w:rsidRDefault="00936A0C" w:rsidP="00936A0C">
                            <w:pPr>
                              <w:spacing w:after="0" w:line="240" w:lineRule="auto"/>
                              <w:rPr>
                                <w:sz w:val="24"/>
                                <w:szCs w:val="24"/>
                              </w:rPr>
                            </w:pPr>
                            <w:r w:rsidRPr="00936A0C">
                              <w:rPr>
                                <w:sz w:val="24"/>
                                <w:szCs w:val="24"/>
                              </w:rPr>
                              <w:t>All other nations would be invited to participate in a General Assembly.</w:t>
                            </w:r>
                          </w:p>
                          <w:p w:rsidR="00936A0C" w:rsidRPr="00936A0C" w:rsidRDefault="00936A0C" w:rsidP="00936A0C">
                            <w:pPr>
                              <w:spacing w:after="0" w:line="240" w:lineRule="auto"/>
                              <w:rPr>
                                <w:sz w:val="24"/>
                                <w:szCs w:val="24"/>
                              </w:rPr>
                            </w:pPr>
                            <w:r w:rsidRPr="00936A0C">
                              <w:rPr>
                                <w:sz w:val="24"/>
                                <w:szCs w:val="24"/>
                              </w:rPr>
                              <w:t>Originally the Soviet Union demanded 15 seats in such an assembly, however at Yalta in Feb of 1945, Stalin agreed to settle for 3  and to admit France as a permanent member of the Security Council.</w:t>
                            </w:r>
                          </w:p>
                          <w:p w:rsidR="00D62639" w:rsidRPr="00627E78" w:rsidRDefault="00D62639" w:rsidP="00D6263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47327" id="_x0000_t202" coordsize="21600,21600" o:spt="202" path="m,l,21600r21600,l21600,xe">
                <v:stroke joinstyle="miter"/>
                <v:path gradientshapeok="t" o:connecttype="rect"/>
              </v:shapetype>
              <v:shape id="Text Box 2" o:spid="_x0000_s1026" type="#_x0000_t202" style="position:absolute;margin-left:249.75pt;margin-top:0;width:273pt;height:57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" strokecolor="window">
                <v:textbox>
                  <w:txbxContent>
                    <w:p w:rsidR="00936A0C" w:rsidRPr="00936A0C" w:rsidRDefault="00936A0C" w:rsidP="00936A0C">
                      <w:pPr>
                        <w:spacing w:after="0" w:line="240" w:lineRule="auto"/>
                        <w:rPr>
                          <w:b/>
                          <w:sz w:val="32"/>
                          <w:szCs w:val="24"/>
                        </w:rPr>
                      </w:pPr>
                      <w:r w:rsidRPr="00936A0C">
                        <w:rPr>
                          <w:b/>
                          <w:sz w:val="32"/>
                          <w:szCs w:val="24"/>
                        </w:rPr>
                        <w:t>The United Nations</w:t>
                      </w:r>
                    </w:p>
                    <w:p w:rsidR="00936A0C" w:rsidRPr="00936A0C" w:rsidRDefault="00936A0C" w:rsidP="00936A0C">
                      <w:pPr>
                        <w:spacing w:after="0" w:line="240" w:lineRule="auto"/>
                        <w:rPr>
                          <w:sz w:val="24"/>
                          <w:szCs w:val="24"/>
                        </w:rPr>
                      </w:pPr>
                      <w:r w:rsidRPr="00936A0C">
                        <w:rPr>
                          <w:sz w:val="24"/>
                          <w:szCs w:val="24"/>
                        </w:rPr>
                        <w:t xml:space="preserve">The United Nations evolved out of the war time meetings between Stalin, Roosevelt, and Churchill. </w:t>
                      </w:r>
                    </w:p>
                    <w:p w:rsidR="00936A0C" w:rsidRPr="00936A0C" w:rsidRDefault="00936A0C" w:rsidP="00936A0C">
                      <w:pPr>
                        <w:spacing w:after="0" w:line="240" w:lineRule="auto"/>
                        <w:rPr>
                          <w:sz w:val="24"/>
                          <w:szCs w:val="24"/>
                        </w:rPr>
                      </w:pPr>
                      <w:r w:rsidRPr="00936A0C">
                        <w:rPr>
                          <w:sz w:val="24"/>
                          <w:szCs w:val="24"/>
                        </w:rPr>
                        <w:t>Churchill, Stalin and Roosevelt meet in Yalta</w:t>
                      </w:r>
                    </w:p>
                    <w:p w:rsidR="00936A0C" w:rsidRPr="00936A0C" w:rsidRDefault="00936A0C" w:rsidP="00936A0C">
                      <w:pPr>
                        <w:spacing w:after="0" w:line="240" w:lineRule="auto"/>
                        <w:rPr>
                          <w:sz w:val="24"/>
                          <w:szCs w:val="24"/>
                        </w:rPr>
                      </w:pPr>
                      <w:r w:rsidRPr="00936A0C">
                        <w:rPr>
                          <w:sz w:val="24"/>
                          <w:szCs w:val="24"/>
                        </w:rPr>
                        <w:t>The Yalta Conference a brief history</w:t>
                      </w:r>
                    </w:p>
                    <w:p w:rsidR="00936A0C" w:rsidRPr="00936A0C" w:rsidRDefault="00936A0C" w:rsidP="00936A0C">
                      <w:pPr>
                        <w:spacing w:after="0" w:line="240" w:lineRule="auto"/>
                        <w:rPr>
                          <w:sz w:val="24"/>
                          <w:szCs w:val="24"/>
                        </w:rPr>
                      </w:pPr>
                      <w:r w:rsidRPr="00936A0C">
                        <w:rPr>
                          <w:sz w:val="24"/>
                          <w:szCs w:val="24"/>
                        </w:rPr>
                        <w:t>The leaders wanted to create an organization that would help in the rehabilitation of war torn countries and maintain security and peace for the world in the future.</w:t>
                      </w:r>
                    </w:p>
                    <w:p w:rsidR="00936A0C" w:rsidRPr="00936A0C" w:rsidRDefault="00936A0C" w:rsidP="00936A0C">
                      <w:pPr>
                        <w:spacing w:after="0" w:line="240" w:lineRule="auto"/>
                        <w:rPr>
                          <w:sz w:val="24"/>
                          <w:szCs w:val="24"/>
                        </w:rPr>
                      </w:pPr>
                      <w:r w:rsidRPr="00936A0C">
                        <w:rPr>
                          <w:sz w:val="24"/>
                          <w:szCs w:val="24"/>
                        </w:rPr>
                        <w:t xml:space="preserve">In 1942 the 26 nations at war with the Axis powers signed the Washington Pact which would become the basis </w:t>
                      </w:r>
                      <w:proofErr w:type="spellStart"/>
                      <w:r w:rsidRPr="00936A0C">
                        <w:rPr>
                          <w:sz w:val="24"/>
                          <w:szCs w:val="24"/>
                        </w:rPr>
                        <w:t>fort</w:t>
                      </w:r>
                      <w:proofErr w:type="spellEnd"/>
                      <w:r w:rsidRPr="00936A0C">
                        <w:rPr>
                          <w:sz w:val="24"/>
                          <w:szCs w:val="24"/>
                        </w:rPr>
                        <w:t xml:space="preserve"> future discussions regarding a global security organization.</w:t>
                      </w:r>
                    </w:p>
                    <w:p w:rsidR="00936A0C" w:rsidRPr="00936A0C" w:rsidRDefault="00936A0C" w:rsidP="00936A0C">
                      <w:pPr>
                        <w:spacing w:after="0" w:line="240" w:lineRule="auto"/>
                        <w:rPr>
                          <w:sz w:val="24"/>
                          <w:szCs w:val="24"/>
                        </w:rPr>
                      </w:pPr>
                      <w:r w:rsidRPr="00936A0C">
                        <w:rPr>
                          <w:sz w:val="24"/>
                          <w:szCs w:val="24"/>
                        </w:rPr>
                        <w:t xml:space="preserve">The original plan for the international body was proposed by the Americans in Washington, DC, September 1944, </w:t>
                      </w:r>
                    </w:p>
                    <w:p w:rsidR="00936A0C" w:rsidRPr="00936A0C" w:rsidRDefault="00936A0C" w:rsidP="00936A0C">
                      <w:pPr>
                        <w:spacing w:after="0" w:line="240" w:lineRule="auto"/>
                        <w:rPr>
                          <w:sz w:val="24"/>
                          <w:szCs w:val="24"/>
                        </w:rPr>
                      </w:pPr>
                      <w:r w:rsidRPr="00936A0C">
                        <w:rPr>
                          <w:sz w:val="24"/>
                          <w:szCs w:val="24"/>
                        </w:rPr>
                        <w:t>Roosevelt envisioned the “Four Policemen” concept where the United States, Great Britain, the Soviet Union, and China would be the primary voices in managing global affairs; The Big Four would dominate a security council in the new international organization.</w:t>
                      </w:r>
                    </w:p>
                    <w:p w:rsidR="00936A0C" w:rsidRPr="00936A0C" w:rsidRDefault="00936A0C" w:rsidP="00936A0C">
                      <w:pPr>
                        <w:spacing w:after="0" w:line="240" w:lineRule="auto"/>
                        <w:rPr>
                          <w:sz w:val="24"/>
                          <w:szCs w:val="24"/>
                        </w:rPr>
                      </w:pPr>
                      <w:r w:rsidRPr="00936A0C">
                        <w:rPr>
                          <w:sz w:val="24"/>
                          <w:szCs w:val="24"/>
                        </w:rPr>
                        <w:t>All other nations would be invited to participate in a General Assembly.</w:t>
                      </w:r>
                    </w:p>
                    <w:p w:rsidR="00936A0C" w:rsidRPr="00936A0C" w:rsidRDefault="00936A0C" w:rsidP="00936A0C">
                      <w:pPr>
                        <w:spacing w:after="0" w:line="240" w:lineRule="auto"/>
                        <w:rPr>
                          <w:sz w:val="24"/>
                          <w:szCs w:val="24"/>
                        </w:rPr>
                      </w:pPr>
                      <w:r w:rsidRPr="00936A0C">
                        <w:rPr>
                          <w:sz w:val="24"/>
                          <w:szCs w:val="24"/>
                        </w:rPr>
                        <w:t>Originally the Soviet Union demanded 15 seats in such an assembly, however at Yalta in Feb of 1945, Stalin agreed to settle for 3  and to admit France as a permanent member of the Security Council.</w:t>
                      </w:r>
                    </w:p>
                    <w:p w:rsidR="00D62639" w:rsidRPr="00627E78" w:rsidRDefault="00D62639" w:rsidP="00D62639">
                      <w:pPr>
                        <w:spacing w:after="0" w:line="240" w:lineRule="auto"/>
                        <w:rPr>
                          <w:sz w:val="24"/>
                          <w:szCs w:val="24"/>
                        </w:rPr>
                      </w:pPr>
                    </w:p>
                  </w:txbxContent>
                </v:textbox>
                <w10:wrap type="square" anchorx="margin"/>
              </v:shape>
            </w:pict>
          </mc:Fallback>
        </mc:AlternateContent>
      </w:r>
      <w:r w:rsidR="00F222BC">
        <w:rPr>
          <w:u w:val="single"/>
        </w:rPr>
        <w:t>Notes</w:t>
      </w:r>
      <w:r w:rsidR="00F222BC" w:rsidRPr="00F222BC">
        <w:t>: Global Forces</w:t>
      </w:r>
    </w:p>
    <w:p w:rsidR="00D62639" w:rsidRPr="00051DBF" w:rsidRDefault="00D62639" w:rsidP="00D62639">
      <w:pPr>
        <w:rPr>
          <w:u w:val="single"/>
        </w:rPr>
      </w:pP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633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E88B44"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ST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zJ&#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UfST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623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49D58" id="AutoShape 58" o:spid="_x0000_s1026" type="#_x0000_t32" style="position:absolute;margin-left:-76.5pt;margin-top:639.8pt;width:60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vn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2S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Fi6+c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613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A572A" id="AutoShape 57" o:spid="_x0000_s1026" type="#_x0000_t32" style="position:absolute;margin-left:-81pt;margin-top:618.05pt;width:61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g/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GrJC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592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CCCE" id="AutoShape 55" o:spid="_x0000_s1026" type="#_x0000_t32" style="position:absolute;margin-left:-81pt;margin-top:571.55pt;width:6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UC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dL&#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C12VQ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02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8FE2" id="AutoShape 56" o:spid="_x0000_s1026" type="#_x0000_t32" style="position:absolute;margin-left:-81pt;margin-top:597.05pt;width:61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bK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9h&#10;QJL0sKWng1OhOJrO/IgGbXOILOXO+CbpSb7qZ0W/WyRV2RLZ8BD9dtaQnPiM6F2Kv1gNhfbDF8Ug&#10;hkCBMK9TbXoPCZNAp7CW820t/OQQhY/zRRwv51OM6OiLSD4mamPdZ6565I0CW2eIaFpXKilh+cok&#10;oQw5PlvnaZF8TPBVpdqKrgsa6CQaCrycptOQYFUnmHf6MGuafdkZdCReReEXegTPfZhRB8kCWMsJ&#10;21xtR0R3saF4Jz0eNAZ0rtZFJj+W8XKz2CyySZbONpMsrqrJ07bMJrNtMp9W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Gx5Ns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64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3935C" id="AutoShape 67" o:spid="_x0000_s1026" type="#_x0000_t32" style="position:absolute;margin-left:-76.5pt;margin-top:199.55pt;width:8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WP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mekFj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654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463FC" id="AutoShape 62" o:spid="_x0000_s1026" type="#_x0000_t32" style="position:absolute;margin-left:-1in;margin-top:65.3pt;width:74.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n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M/z&#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lye+n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643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C8A30" id="AutoShape 60" o:spid="_x0000_s1026" type="#_x0000_t32" style="position:absolute;margin-left:-1in;margin-top:12.05pt;width:7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5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wB&#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LQMO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w:t>
      </w:r>
      <w:bookmarkStart w:id="0" w:name="_GoBack"/>
      <w:bookmarkEnd w:id="0"/>
      <w:r w:rsidRPr="00051DBF">
        <w:rPr>
          <w:u w:val="single"/>
        </w:rPr>
        <w:t>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776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Default="00936A0C" w:rsidP="00D62639">
                            <w:pPr>
                              <w:spacing w:after="0" w:line="240" w:lineRule="auto"/>
                              <w:rPr>
                                <w:b/>
                                <w:sz w:val="32"/>
                                <w:szCs w:val="24"/>
                              </w:rPr>
                            </w:pPr>
                            <w:r>
                              <w:rPr>
                                <w:b/>
                                <w:sz w:val="32"/>
                                <w:szCs w:val="24"/>
                              </w:rPr>
                              <w:t>The UN and Major Powers</w:t>
                            </w:r>
                          </w:p>
                          <w:p w:rsidR="00936A0C" w:rsidRPr="00936A0C" w:rsidRDefault="00936A0C" w:rsidP="00936A0C">
                            <w:pPr>
                              <w:spacing w:after="0" w:line="240" w:lineRule="auto"/>
                              <w:rPr>
                                <w:sz w:val="24"/>
                                <w:szCs w:val="24"/>
                              </w:rPr>
                            </w:pPr>
                            <w:r w:rsidRPr="00936A0C">
                              <w:rPr>
                                <w:sz w:val="24"/>
                                <w:szCs w:val="24"/>
                              </w:rPr>
                              <w:t>Before a proposal was presented to the other nations for adoption at San Francisco in April, 1945, the major powers had to agree on the basic structure.</w:t>
                            </w:r>
                          </w:p>
                          <w:p w:rsidR="00936A0C" w:rsidRPr="00936A0C" w:rsidRDefault="00936A0C" w:rsidP="00936A0C">
                            <w:pPr>
                              <w:spacing w:after="0" w:line="240" w:lineRule="auto"/>
                              <w:rPr>
                                <w:sz w:val="24"/>
                                <w:szCs w:val="24"/>
                              </w:rPr>
                            </w:pPr>
                            <w:r w:rsidRPr="00936A0C">
                              <w:rPr>
                                <w:sz w:val="24"/>
                                <w:szCs w:val="24"/>
                              </w:rPr>
                              <w:t>This meant that the super powers could  present a united front against attempts by other nations to change the framework of the proposed council.</w:t>
                            </w:r>
                          </w:p>
                          <w:p w:rsidR="00936A0C" w:rsidRPr="00936A0C" w:rsidRDefault="00936A0C" w:rsidP="00936A0C">
                            <w:pPr>
                              <w:spacing w:after="0" w:line="240" w:lineRule="auto"/>
                              <w:rPr>
                                <w:sz w:val="24"/>
                                <w:szCs w:val="24"/>
                              </w:rPr>
                            </w:pPr>
                            <w:r w:rsidRPr="00936A0C">
                              <w:rPr>
                                <w:sz w:val="24"/>
                                <w:szCs w:val="24"/>
                              </w:rPr>
                              <w:t>Positions of primacy were guaranteed the major powers by virtue of veto power in the proposed Security Council.</w:t>
                            </w:r>
                          </w:p>
                          <w:p w:rsidR="00936A0C" w:rsidRPr="00936A0C" w:rsidRDefault="00936A0C" w:rsidP="00936A0C">
                            <w:pPr>
                              <w:spacing w:after="0" w:line="240" w:lineRule="auto"/>
                              <w:rPr>
                                <w:sz w:val="24"/>
                                <w:szCs w:val="24"/>
                              </w:rPr>
                            </w:pPr>
                            <w:r w:rsidRPr="00936A0C">
                              <w:rPr>
                                <w:sz w:val="24"/>
                                <w:szCs w:val="24"/>
                              </w:rPr>
                              <w:t>Without this primacy, the UN would probably not have come into being, for both the Soviet Union and the United States demanded protection of their sovereign interests.</w:t>
                            </w:r>
                          </w:p>
                          <w:p w:rsidR="00936A0C" w:rsidRPr="00936A0C" w:rsidRDefault="00936A0C" w:rsidP="00936A0C">
                            <w:pPr>
                              <w:spacing w:after="0" w:line="240" w:lineRule="auto"/>
                              <w:rPr>
                                <w:sz w:val="24"/>
                                <w:szCs w:val="24"/>
                              </w:rPr>
                            </w:pPr>
                            <w:r w:rsidRPr="00936A0C">
                              <w:rPr>
                                <w:sz w:val="24"/>
                                <w:szCs w:val="24"/>
                              </w:rPr>
                              <w:t>The Charter of the United Nations was signed by 50 nations on June 26th, 1945.</w:t>
                            </w:r>
                          </w:p>
                          <w:p w:rsidR="00936A0C" w:rsidRPr="00936A0C" w:rsidRDefault="00936A0C" w:rsidP="00936A0C">
                            <w:pPr>
                              <w:spacing w:after="0" w:line="240" w:lineRule="auto"/>
                              <w:rPr>
                                <w:sz w:val="24"/>
                                <w:szCs w:val="24"/>
                              </w:rPr>
                            </w:pPr>
                            <w:r w:rsidRPr="00936A0C">
                              <w:rPr>
                                <w:sz w:val="24"/>
                                <w:szCs w:val="24"/>
                              </w:rPr>
                              <w:t>Poland later signed on as the 51st country before the Charted became effective on October 24th, 1945.</w:t>
                            </w:r>
                          </w:p>
                          <w:p w:rsidR="00936A0C" w:rsidRDefault="00936A0C" w:rsidP="00936A0C">
                            <w:pPr>
                              <w:spacing w:after="0" w:line="240" w:lineRule="auto"/>
                              <w:rPr>
                                <w:sz w:val="24"/>
                                <w:szCs w:val="24"/>
                              </w:rPr>
                            </w:pPr>
                            <w:r w:rsidRPr="00936A0C">
                              <w:rPr>
                                <w:sz w:val="24"/>
                                <w:szCs w:val="24"/>
                              </w:rPr>
                              <w:t>In 1946, the final meeting of the old League of Nations was held for the purpose of dissolution.</w:t>
                            </w:r>
                          </w:p>
                          <w:p w:rsidR="00936A0C" w:rsidRPr="00627E78" w:rsidRDefault="00936A0C" w:rsidP="00936A0C">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7" type="#_x0000_t202" style="position:absolute;margin-left:238.5pt;margin-top:0;width:273pt;height:57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" strokecolor="window">
                <v:textbox>
                  <w:txbxContent>
                    <w:p w:rsidR="00D62639" w:rsidRDefault="00936A0C" w:rsidP="00D62639">
                      <w:pPr>
                        <w:spacing w:after="0" w:line="240" w:lineRule="auto"/>
                        <w:rPr>
                          <w:b/>
                          <w:sz w:val="32"/>
                          <w:szCs w:val="24"/>
                        </w:rPr>
                      </w:pPr>
                      <w:r>
                        <w:rPr>
                          <w:b/>
                          <w:sz w:val="32"/>
                          <w:szCs w:val="24"/>
                        </w:rPr>
                        <w:t>The UN and Major Powers</w:t>
                      </w:r>
                    </w:p>
                    <w:p w:rsidR="00936A0C" w:rsidRPr="00936A0C" w:rsidRDefault="00936A0C" w:rsidP="00936A0C">
                      <w:pPr>
                        <w:spacing w:after="0" w:line="240" w:lineRule="auto"/>
                        <w:rPr>
                          <w:sz w:val="24"/>
                          <w:szCs w:val="24"/>
                        </w:rPr>
                      </w:pPr>
                      <w:r w:rsidRPr="00936A0C">
                        <w:rPr>
                          <w:sz w:val="24"/>
                          <w:szCs w:val="24"/>
                        </w:rPr>
                        <w:t>Before a proposal was presented to the other nations for adoption at San Francisco in April, 1945, the major powers had to agree on the basic structure.</w:t>
                      </w:r>
                    </w:p>
                    <w:p w:rsidR="00936A0C" w:rsidRPr="00936A0C" w:rsidRDefault="00936A0C" w:rsidP="00936A0C">
                      <w:pPr>
                        <w:spacing w:after="0" w:line="240" w:lineRule="auto"/>
                        <w:rPr>
                          <w:sz w:val="24"/>
                          <w:szCs w:val="24"/>
                        </w:rPr>
                      </w:pPr>
                      <w:r w:rsidRPr="00936A0C">
                        <w:rPr>
                          <w:sz w:val="24"/>
                          <w:szCs w:val="24"/>
                        </w:rPr>
                        <w:t>This meant that the super powers could  present a united front against attempts by other nations to change the framework of the proposed council.</w:t>
                      </w:r>
                    </w:p>
                    <w:p w:rsidR="00936A0C" w:rsidRPr="00936A0C" w:rsidRDefault="00936A0C" w:rsidP="00936A0C">
                      <w:pPr>
                        <w:spacing w:after="0" w:line="240" w:lineRule="auto"/>
                        <w:rPr>
                          <w:sz w:val="24"/>
                          <w:szCs w:val="24"/>
                        </w:rPr>
                      </w:pPr>
                      <w:r w:rsidRPr="00936A0C">
                        <w:rPr>
                          <w:sz w:val="24"/>
                          <w:szCs w:val="24"/>
                        </w:rPr>
                        <w:t>Positions of primacy were guaranteed the major powers by virtue of veto power in the proposed Security Council.</w:t>
                      </w:r>
                    </w:p>
                    <w:p w:rsidR="00936A0C" w:rsidRPr="00936A0C" w:rsidRDefault="00936A0C" w:rsidP="00936A0C">
                      <w:pPr>
                        <w:spacing w:after="0" w:line="240" w:lineRule="auto"/>
                        <w:rPr>
                          <w:sz w:val="24"/>
                          <w:szCs w:val="24"/>
                        </w:rPr>
                      </w:pPr>
                      <w:r w:rsidRPr="00936A0C">
                        <w:rPr>
                          <w:sz w:val="24"/>
                          <w:szCs w:val="24"/>
                        </w:rPr>
                        <w:t>Without this primacy, the UN would probably not have come into being, for both the Soviet Union and the United States demanded protection of their sovereign interests.</w:t>
                      </w:r>
                    </w:p>
                    <w:p w:rsidR="00936A0C" w:rsidRPr="00936A0C" w:rsidRDefault="00936A0C" w:rsidP="00936A0C">
                      <w:pPr>
                        <w:spacing w:after="0" w:line="240" w:lineRule="auto"/>
                        <w:rPr>
                          <w:sz w:val="24"/>
                          <w:szCs w:val="24"/>
                        </w:rPr>
                      </w:pPr>
                      <w:r w:rsidRPr="00936A0C">
                        <w:rPr>
                          <w:sz w:val="24"/>
                          <w:szCs w:val="24"/>
                        </w:rPr>
                        <w:t>The Charter of the United Nations was signed by 50 nations on June 26th, 1945.</w:t>
                      </w:r>
                    </w:p>
                    <w:p w:rsidR="00936A0C" w:rsidRPr="00936A0C" w:rsidRDefault="00936A0C" w:rsidP="00936A0C">
                      <w:pPr>
                        <w:spacing w:after="0" w:line="240" w:lineRule="auto"/>
                        <w:rPr>
                          <w:sz w:val="24"/>
                          <w:szCs w:val="24"/>
                        </w:rPr>
                      </w:pPr>
                      <w:r w:rsidRPr="00936A0C">
                        <w:rPr>
                          <w:sz w:val="24"/>
                          <w:szCs w:val="24"/>
                        </w:rPr>
                        <w:t>Poland later signed on as the 51st country before the Charted became effective on October 24th, 1945.</w:t>
                      </w:r>
                    </w:p>
                    <w:p w:rsidR="00936A0C" w:rsidRDefault="00936A0C" w:rsidP="00936A0C">
                      <w:pPr>
                        <w:spacing w:after="0" w:line="240" w:lineRule="auto"/>
                        <w:rPr>
                          <w:sz w:val="24"/>
                          <w:szCs w:val="24"/>
                        </w:rPr>
                      </w:pPr>
                      <w:r w:rsidRPr="00936A0C">
                        <w:rPr>
                          <w:sz w:val="24"/>
                          <w:szCs w:val="24"/>
                        </w:rPr>
                        <w:t>In 1946, the final meeting of the old League of Nations was held for the purpose of dissolution.</w:t>
                      </w:r>
                    </w:p>
                    <w:p w:rsidR="00936A0C" w:rsidRPr="00627E78" w:rsidRDefault="00936A0C" w:rsidP="00936A0C">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736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4955" id="AutoShape 59" o:spid="_x0000_s1026" type="#_x0000_t32" style="position:absolute;margin-left:-1in;margin-top:662.3pt;width:605.2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tIg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L/+b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725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0199F" id="AutoShape 58" o:spid="_x0000_s1026" type="#_x0000_t32" style="position:absolute;margin-left:-76.5pt;margin-top:639.8pt;width:609.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ZIAIAAD4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GSM4RkgAgAAPg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715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898F5" id="AutoShape 57" o:spid="_x0000_s1026" type="#_x0000_t32" style="position:absolute;margin-left:-81pt;margin-top:618.05pt;width:6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OIA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AfPaCOIAIAADw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695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1617" id="AutoShape 55" o:spid="_x0000_s1026" type="#_x0000_t32" style="position:absolute;margin-left:-81pt;margin-top:571.55pt;width:6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2z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JKk&#10;hxU9HZwKlVGW+fkM2uYQVsqd8R3Sk3zVz4p+t0iqsiWy4SH67awhOfEZ0bsUf7EaquyHL4pBDIEC&#10;YVin2vQeEsaATmEn59tO+MkhCh8fFnG8fABy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FiC/bMfAgAAPA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6705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8840A" id="AutoShape 56" o:spid="_x0000_s1026" type="#_x0000_t32" style="position:absolute;margin-left:-81pt;margin-top:597.05pt;width:6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ug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D0iugIAIAADw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66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A5282" id="AutoShape 67" o:spid="_x0000_s1026" type="#_x0000_t32" style="position:absolute;margin-left:-76.5pt;margin-top:199.55pt;width:8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qf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56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F64D" id="AutoShape 62" o:spid="_x0000_s1026" type="#_x0000_t32" style="position:absolute;margin-left:-1in;margin-top:65.3pt;width:74.2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u9JQIAAEg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C2au9JQIAAEg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46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88A25" id="AutoShape 60" o:spid="_x0000_s1026" type="#_x0000_t32" style="position:absolute;margin-left:-1in;margin-top:12.05pt;width:74.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5amyR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Default="00D62639" w:rsidP="00D62639">
      <w:pPr>
        <w:rPr>
          <w:u w:val="single"/>
        </w:rPr>
      </w:pPr>
    </w:p>
    <w:p w:rsidR="00D62639" w:rsidRDefault="00D62639"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87936" behindDoc="0" locked="0" layoutInCell="1" allowOverlap="1" wp14:anchorId="75A6FA01" wp14:editId="21D1F14D">
                <wp:simplePos x="0" y="0"/>
                <wp:positionH relativeFrom="margin">
                  <wp:posOffset>3028950</wp:posOffset>
                </wp:positionH>
                <wp:positionV relativeFrom="paragraph">
                  <wp:posOffset>-7847965</wp:posOffset>
                </wp:positionV>
                <wp:extent cx="3467100" cy="7372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72350"/>
                        </a:xfrm>
                        <a:prstGeom prst="rect">
                          <a:avLst/>
                        </a:prstGeom>
                        <a:solidFill>
                          <a:srgbClr val="FFFFFF"/>
                        </a:solidFill>
                        <a:ln w="9525">
                          <a:solidFill>
                            <a:sysClr val="window" lastClr="FFFFFF"/>
                          </a:solidFill>
                          <a:miter lim="800000"/>
                          <a:headEnd/>
                          <a:tailEnd/>
                        </a:ln>
                      </wps:spPr>
                      <wps:txbx>
                        <w:txbxContent>
                          <w:p w:rsidR="00D62639" w:rsidRDefault="00936A0C" w:rsidP="00D62639">
                            <w:pPr>
                              <w:spacing w:after="0" w:line="240" w:lineRule="auto"/>
                              <w:rPr>
                                <w:b/>
                                <w:sz w:val="32"/>
                                <w:szCs w:val="24"/>
                              </w:rPr>
                            </w:pPr>
                            <w:r>
                              <w:rPr>
                                <w:b/>
                                <w:sz w:val="32"/>
                                <w:szCs w:val="24"/>
                              </w:rPr>
                              <w:t>Differences between the UN and the League of Nations</w:t>
                            </w:r>
                          </w:p>
                          <w:p w:rsidR="00936A0C" w:rsidRPr="00936A0C" w:rsidRDefault="00936A0C" w:rsidP="00936A0C">
                            <w:pPr>
                              <w:spacing w:after="0" w:line="240" w:lineRule="auto"/>
                              <w:rPr>
                                <w:sz w:val="24"/>
                                <w:szCs w:val="24"/>
                              </w:rPr>
                            </w:pPr>
                            <w:r w:rsidRPr="00936A0C">
                              <w:rPr>
                                <w:sz w:val="24"/>
                                <w:szCs w:val="24"/>
                              </w:rPr>
                              <w:t>The U.N.’s concern with economic and social problems gave it a broader mandate than the League of Nation’s.</w:t>
                            </w:r>
                          </w:p>
                          <w:p w:rsidR="00936A0C" w:rsidRPr="00936A0C" w:rsidRDefault="00936A0C" w:rsidP="00936A0C">
                            <w:pPr>
                              <w:spacing w:after="0" w:line="240" w:lineRule="auto"/>
                              <w:rPr>
                                <w:sz w:val="24"/>
                                <w:szCs w:val="24"/>
                              </w:rPr>
                            </w:pPr>
                            <w:r w:rsidRPr="00936A0C">
                              <w:rPr>
                                <w:sz w:val="24"/>
                                <w:szCs w:val="24"/>
                              </w:rPr>
                              <w:t>One of the primary differences between the League of Nations and the United Nations was that the UN the involvement of the new global superpowers the USA and the  USSR. The League was crippled by the American refusal to join and the expulsion of the USSR in 1939.</w:t>
                            </w:r>
                          </w:p>
                          <w:p w:rsidR="00936A0C" w:rsidRPr="00936A0C" w:rsidRDefault="00936A0C" w:rsidP="00936A0C">
                            <w:pPr>
                              <w:spacing w:after="0" w:line="240" w:lineRule="auto"/>
                              <w:rPr>
                                <w:sz w:val="24"/>
                                <w:szCs w:val="24"/>
                              </w:rPr>
                            </w:pPr>
                            <w:r w:rsidRPr="00936A0C">
                              <w:rPr>
                                <w:sz w:val="24"/>
                                <w:szCs w:val="24"/>
                              </w:rPr>
                              <w:t>However, only when the superpowers agreed, could the UN function effectively.</w:t>
                            </w:r>
                          </w:p>
                          <w:p w:rsidR="00936A0C" w:rsidRPr="00936A0C" w:rsidRDefault="00936A0C" w:rsidP="00936A0C">
                            <w:pPr>
                              <w:spacing w:after="0" w:line="240" w:lineRule="auto"/>
                              <w:rPr>
                                <w:sz w:val="24"/>
                                <w:szCs w:val="24"/>
                              </w:rPr>
                            </w:pPr>
                            <w:r w:rsidRPr="00936A0C">
                              <w:rPr>
                                <w:sz w:val="24"/>
                                <w:szCs w:val="24"/>
                              </w:rPr>
                              <w:t>The desire of major powers to pursue their own national, political, economic, and ideological interests became a major stumbling block to effective UN action, and as the USA and the USSR were ultimately ideologically diametrically opposed in their political philosophies,  this was problematic</w:t>
                            </w:r>
                          </w:p>
                          <w:p w:rsidR="00936A0C" w:rsidRPr="00936A0C" w:rsidRDefault="00936A0C" w:rsidP="00936A0C">
                            <w:pPr>
                              <w:spacing w:after="0" w:line="240" w:lineRule="auto"/>
                              <w:rPr>
                                <w:sz w:val="24"/>
                                <w:szCs w:val="24"/>
                              </w:rPr>
                            </w:pPr>
                            <w:r w:rsidRPr="00936A0C">
                              <w:rPr>
                                <w:sz w:val="24"/>
                                <w:szCs w:val="24"/>
                              </w:rPr>
                              <w:t>The first sessions of the UN were held in London, Paris, and New York. Ultimately New York was chosen as the UN’s permanent headquarters.</w:t>
                            </w:r>
                          </w:p>
                          <w:p w:rsidR="00936A0C" w:rsidRPr="00936A0C" w:rsidRDefault="00936A0C" w:rsidP="00936A0C">
                            <w:pPr>
                              <w:spacing w:after="0" w:line="240" w:lineRule="auto"/>
                              <w:rPr>
                                <w:sz w:val="24"/>
                                <w:szCs w:val="24"/>
                              </w:rPr>
                            </w:pPr>
                            <w:r w:rsidRPr="00936A0C">
                              <w:rPr>
                                <w:sz w:val="24"/>
                                <w:szCs w:val="24"/>
                              </w:rPr>
                              <w:t>The first years were frustrating as the new organization attempted to find a role in global affairs.</w:t>
                            </w:r>
                          </w:p>
                          <w:p w:rsidR="00936A0C" w:rsidRPr="00627E78" w:rsidRDefault="00936A0C" w:rsidP="00936A0C">
                            <w:pPr>
                              <w:spacing w:after="0" w:line="240" w:lineRule="auto"/>
                              <w:rPr>
                                <w:sz w:val="24"/>
                                <w:szCs w:val="24"/>
                              </w:rPr>
                            </w:pPr>
                            <w:r w:rsidRPr="00936A0C">
                              <w:rPr>
                                <w:sz w:val="24"/>
                                <w:szCs w:val="24"/>
                              </w:rPr>
                              <w:t>Items on the initial agenda of the UN included disarmament, control of atomic power, displaced persons of WWII, denial of Spain to the UN because of it’s history of fascism (admitted in ‘55) and the recognition of Israel as a nation-state in 1948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FA01" id="_x0000_s1028" type="#_x0000_t202" style="position:absolute;margin-left:238.5pt;margin-top:-617.95pt;width:273pt;height:58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" strokecolor="window">
                <v:textbox>
                  <w:txbxContent>
                    <w:p w:rsidR="00D62639" w:rsidRDefault="00936A0C" w:rsidP="00D62639">
                      <w:pPr>
                        <w:spacing w:after="0" w:line="240" w:lineRule="auto"/>
                        <w:rPr>
                          <w:b/>
                          <w:sz w:val="32"/>
                          <w:szCs w:val="24"/>
                        </w:rPr>
                      </w:pPr>
                      <w:r>
                        <w:rPr>
                          <w:b/>
                          <w:sz w:val="32"/>
                          <w:szCs w:val="24"/>
                        </w:rPr>
                        <w:t>Differences between the UN and the League of Nations</w:t>
                      </w:r>
                    </w:p>
                    <w:p w:rsidR="00936A0C" w:rsidRPr="00936A0C" w:rsidRDefault="00936A0C" w:rsidP="00936A0C">
                      <w:pPr>
                        <w:spacing w:after="0" w:line="240" w:lineRule="auto"/>
                        <w:rPr>
                          <w:sz w:val="24"/>
                          <w:szCs w:val="24"/>
                        </w:rPr>
                      </w:pPr>
                      <w:r w:rsidRPr="00936A0C">
                        <w:rPr>
                          <w:sz w:val="24"/>
                          <w:szCs w:val="24"/>
                        </w:rPr>
                        <w:t xml:space="preserve">The U.N.’s concern with economic and social problems gave it a broader mandate than the League of </w:t>
                      </w:r>
                      <w:proofErr w:type="spellStart"/>
                      <w:r w:rsidRPr="00936A0C">
                        <w:rPr>
                          <w:sz w:val="24"/>
                          <w:szCs w:val="24"/>
                        </w:rPr>
                        <w:t>Nation’s</w:t>
                      </w:r>
                      <w:proofErr w:type="spellEnd"/>
                      <w:r w:rsidRPr="00936A0C">
                        <w:rPr>
                          <w:sz w:val="24"/>
                          <w:szCs w:val="24"/>
                        </w:rPr>
                        <w:t>.</w:t>
                      </w:r>
                    </w:p>
                    <w:p w:rsidR="00936A0C" w:rsidRPr="00936A0C" w:rsidRDefault="00936A0C" w:rsidP="00936A0C">
                      <w:pPr>
                        <w:spacing w:after="0" w:line="240" w:lineRule="auto"/>
                        <w:rPr>
                          <w:sz w:val="24"/>
                          <w:szCs w:val="24"/>
                        </w:rPr>
                      </w:pPr>
                      <w:r w:rsidRPr="00936A0C">
                        <w:rPr>
                          <w:sz w:val="24"/>
                          <w:szCs w:val="24"/>
                        </w:rPr>
                        <w:t>One of the primary differences between the League of Nations and the United Nations was that the UN the involvement of the new global superpowers the USA and the  USSR. The League was crippled by the American refusal to join and the expulsion of the USSR in 1939.</w:t>
                      </w:r>
                    </w:p>
                    <w:p w:rsidR="00936A0C" w:rsidRPr="00936A0C" w:rsidRDefault="00936A0C" w:rsidP="00936A0C">
                      <w:pPr>
                        <w:spacing w:after="0" w:line="240" w:lineRule="auto"/>
                        <w:rPr>
                          <w:sz w:val="24"/>
                          <w:szCs w:val="24"/>
                        </w:rPr>
                      </w:pPr>
                      <w:r w:rsidRPr="00936A0C">
                        <w:rPr>
                          <w:sz w:val="24"/>
                          <w:szCs w:val="24"/>
                        </w:rPr>
                        <w:t>However, only when the superpowers agreed, could the UN function effectively.</w:t>
                      </w:r>
                    </w:p>
                    <w:p w:rsidR="00936A0C" w:rsidRPr="00936A0C" w:rsidRDefault="00936A0C" w:rsidP="00936A0C">
                      <w:pPr>
                        <w:spacing w:after="0" w:line="240" w:lineRule="auto"/>
                        <w:rPr>
                          <w:sz w:val="24"/>
                          <w:szCs w:val="24"/>
                        </w:rPr>
                      </w:pPr>
                      <w:r w:rsidRPr="00936A0C">
                        <w:rPr>
                          <w:sz w:val="24"/>
                          <w:szCs w:val="24"/>
                        </w:rPr>
                        <w:t>The desire of major powers to pursue their own national, political, economic, and ideological interests became a major stumbling block to effective UN action, and as the USA and the USSR were ultimately ideologically diametrically opposed in their political philosophies,  this was problematic</w:t>
                      </w:r>
                    </w:p>
                    <w:p w:rsidR="00936A0C" w:rsidRPr="00936A0C" w:rsidRDefault="00936A0C" w:rsidP="00936A0C">
                      <w:pPr>
                        <w:spacing w:after="0" w:line="240" w:lineRule="auto"/>
                        <w:rPr>
                          <w:sz w:val="24"/>
                          <w:szCs w:val="24"/>
                        </w:rPr>
                      </w:pPr>
                      <w:r w:rsidRPr="00936A0C">
                        <w:rPr>
                          <w:sz w:val="24"/>
                          <w:szCs w:val="24"/>
                        </w:rPr>
                        <w:t>The first sessions of the UN were held in London, Paris, and New York. Ultimately New York was chosen as the UN’s permanent headquarters.</w:t>
                      </w:r>
                    </w:p>
                    <w:p w:rsidR="00936A0C" w:rsidRPr="00936A0C" w:rsidRDefault="00936A0C" w:rsidP="00936A0C">
                      <w:pPr>
                        <w:spacing w:after="0" w:line="240" w:lineRule="auto"/>
                        <w:rPr>
                          <w:sz w:val="24"/>
                          <w:szCs w:val="24"/>
                        </w:rPr>
                      </w:pPr>
                      <w:r w:rsidRPr="00936A0C">
                        <w:rPr>
                          <w:sz w:val="24"/>
                          <w:szCs w:val="24"/>
                        </w:rPr>
                        <w:t>The first years were frustrating as the new organization attempted to find a role in global affairs.</w:t>
                      </w:r>
                    </w:p>
                    <w:p w:rsidR="00936A0C" w:rsidRPr="00627E78" w:rsidRDefault="00936A0C" w:rsidP="00936A0C">
                      <w:pPr>
                        <w:spacing w:after="0" w:line="240" w:lineRule="auto"/>
                        <w:rPr>
                          <w:sz w:val="24"/>
                          <w:szCs w:val="24"/>
                        </w:rPr>
                      </w:pPr>
                      <w:r w:rsidRPr="00936A0C">
                        <w:rPr>
                          <w:sz w:val="24"/>
                          <w:szCs w:val="24"/>
                        </w:rPr>
                        <w:t xml:space="preserve">Items on the initial agenda of the UN included disarmament, control of atomic power, displaced persons of WWII, denial of Spain to the UN because of </w:t>
                      </w:r>
                      <w:proofErr w:type="spellStart"/>
                      <w:r w:rsidRPr="00936A0C">
                        <w:rPr>
                          <w:sz w:val="24"/>
                          <w:szCs w:val="24"/>
                        </w:rPr>
                        <w:t>it’s</w:t>
                      </w:r>
                      <w:proofErr w:type="spellEnd"/>
                      <w:r w:rsidRPr="00936A0C">
                        <w:rPr>
                          <w:sz w:val="24"/>
                          <w:szCs w:val="24"/>
                        </w:rPr>
                        <w:t xml:space="preserve"> history of fascism (admitted in ‘55) and the recognition of Israel as a nation-state in 1948</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838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A5EF" id="AutoShape 59" o:spid="_x0000_s1026" type="#_x0000_t32" style="position:absolute;margin-left:-1in;margin-top:662.3pt;width:60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YW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M4w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rs/GF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828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58C9D" id="AutoShape 58" o:spid="_x0000_s1026" type="#_x0000_t32" style="position:absolute;margin-left:-76.5pt;margin-top:639.8pt;width:609.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gaIA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LV26BogAgAAPw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817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346A4" id="AutoShape 57" o:spid="_x0000_s1026" type="#_x0000_t32" style="position:absolute;margin-left:-81pt;margin-top:618.05pt;width:6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45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&#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gfb45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97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89301" id="AutoShape 55" o:spid="_x0000_s1026" type="#_x0000_t32" style="position:absolute;margin-left:-81pt;margin-top:571.55pt;width:6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W7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JUa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V1dW7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07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AEE67" id="AutoShape 56" o:spid="_x0000_s1026" type="#_x0000_t32" style="position:absolute;margin-left:-81pt;margin-top:597.05pt;width:6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Z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DU2rZz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69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4B3A" id="AutoShape 67" o:spid="_x0000_s1026" type="#_x0000_t32" style="position:absolute;margin-left:-76.5pt;margin-top:199.55pt;width:8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oJg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4M/zq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6858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8FE3" id="AutoShape 62" o:spid="_x0000_s1026" type="#_x0000_t32" style="position:absolute;margin-left:-1in;margin-top:65.3pt;width:74.2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CK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0X&#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4ZsI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848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851D" id="AutoShape 60" o:spid="_x0000_s1026" type="#_x0000_t32" style="position:absolute;margin-left:-1in;margin-top:12.05pt;width:74.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S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7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GtEj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936A0C" w:rsidRDefault="00936A0C" w:rsidP="00D62639">
      <w:pPr>
        <w:rPr>
          <w:u w:val="single"/>
        </w:rPr>
      </w:pPr>
    </w:p>
    <w:p w:rsidR="00936A0C" w:rsidRDefault="00936A0C"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98176" behindDoc="0" locked="0" layoutInCell="1" allowOverlap="1" wp14:anchorId="19F9E984" wp14:editId="23801F4F">
                <wp:simplePos x="0" y="0"/>
                <wp:positionH relativeFrom="margin">
                  <wp:posOffset>3028950</wp:posOffset>
                </wp:positionH>
                <wp:positionV relativeFrom="paragraph">
                  <wp:posOffset>-7905115</wp:posOffset>
                </wp:positionV>
                <wp:extent cx="3467100" cy="7410450"/>
                <wp:effectExtent l="0" t="0" r="19050" b="19050"/>
                <wp:wrapSquare wrapText="bothSides"/>
                <wp:docPr id="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0450"/>
                        </a:xfrm>
                        <a:prstGeom prst="rect">
                          <a:avLst/>
                        </a:prstGeom>
                        <a:solidFill>
                          <a:srgbClr val="FFFFFF"/>
                        </a:solidFill>
                        <a:ln w="9525">
                          <a:solidFill>
                            <a:sysClr val="window" lastClr="FFFFFF"/>
                          </a:solidFill>
                          <a:miter lim="800000"/>
                          <a:headEnd/>
                          <a:tailEnd/>
                        </a:ln>
                      </wps:spPr>
                      <wps:txbx>
                        <w:txbxContent>
                          <w:p w:rsidR="00936A0C" w:rsidRDefault="00936A0C" w:rsidP="00936A0C">
                            <w:pPr>
                              <w:spacing w:after="0" w:line="240" w:lineRule="auto"/>
                              <w:rPr>
                                <w:b/>
                                <w:sz w:val="28"/>
                                <w:szCs w:val="24"/>
                              </w:rPr>
                            </w:pPr>
                            <w:r>
                              <w:rPr>
                                <w:b/>
                                <w:sz w:val="28"/>
                                <w:szCs w:val="24"/>
                              </w:rPr>
                              <w:t>Difficulties faced by the UN</w:t>
                            </w:r>
                          </w:p>
                          <w:p w:rsidR="00936A0C" w:rsidRPr="00936A0C" w:rsidRDefault="00936A0C" w:rsidP="00936A0C">
                            <w:pPr>
                              <w:spacing w:after="0" w:line="240" w:lineRule="auto"/>
                              <w:rPr>
                                <w:sz w:val="24"/>
                                <w:szCs w:val="24"/>
                              </w:rPr>
                            </w:pPr>
                            <w:r w:rsidRPr="00936A0C">
                              <w:rPr>
                                <w:sz w:val="24"/>
                                <w:szCs w:val="24"/>
                              </w:rPr>
                              <w:t xml:space="preserve">The sovereign members of the United Nations agreed to safeguard </w:t>
                            </w:r>
                            <w:r>
                              <w:rPr>
                                <w:sz w:val="24"/>
                                <w:szCs w:val="24"/>
                              </w:rPr>
                              <w:t xml:space="preserve">the peace by non-violent means. </w:t>
                            </w:r>
                            <w:r w:rsidRPr="00936A0C">
                              <w:rPr>
                                <w:sz w:val="24"/>
                                <w:szCs w:val="24"/>
                              </w:rPr>
                              <w:t>The Charter forbids interference in the domestic affairs of any nation.</w:t>
                            </w:r>
                          </w:p>
                          <w:p w:rsidR="00936A0C" w:rsidRPr="00936A0C" w:rsidRDefault="00936A0C" w:rsidP="00936A0C">
                            <w:pPr>
                              <w:spacing w:after="0" w:line="240" w:lineRule="auto"/>
                              <w:rPr>
                                <w:sz w:val="24"/>
                                <w:szCs w:val="24"/>
                              </w:rPr>
                            </w:pPr>
                            <w:r w:rsidRPr="00936A0C">
                              <w:rPr>
                                <w:sz w:val="24"/>
                                <w:szCs w:val="24"/>
                              </w:rPr>
                              <w:t>No action of the United Nations binds any of its members against their will and therefore many of its obj</w:t>
                            </w:r>
                            <w:r>
                              <w:rPr>
                                <w:sz w:val="24"/>
                                <w:szCs w:val="24"/>
                              </w:rPr>
                              <w:t xml:space="preserve">ectives remain beyond reach. </w:t>
                            </w:r>
                            <w:r w:rsidRPr="00936A0C">
                              <w:rPr>
                                <w:sz w:val="24"/>
                                <w:szCs w:val="24"/>
                              </w:rPr>
                              <w:t xml:space="preserve">The division of Europe into two major spheres of influence at the end of the war underscored the preference of the major powers for settling differences between themselves rather than </w:t>
                            </w:r>
                            <w:r>
                              <w:rPr>
                                <w:sz w:val="24"/>
                                <w:szCs w:val="24"/>
                              </w:rPr>
                              <w:t xml:space="preserve">through an international forum. </w:t>
                            </w:r>
                            <w:r w:rsidRPr="00936A0C">
                              <w:rPr>
                                <w:sz w:val="24"/>
                                <w:szCs w:val="24"/>
                              </w:rPr>
                              <w:t>The principle of non-interference in domestic affairs effectively restricts the enforcement of the Universal declaration of Human Rights in authoritarian and totalitarian states.</w:t>
                            </w:r>
                          </w:p>
                          <w:p w:rsidR="00936A0C" w:rsidRDefault="00936A0C" w:rsidP="00936A0C">
                            <w:pPr>
                              <w:spacing w:after="0" w:line="240" w:lineRule="auto"/>
                              <w:rPr>
                                <w:sz w:val="24"/>
                                <w:szCs w:val="24"/>
                              </w:rPr>
                            </w:pPr>
                            <w:r w:rsidRPr="00936A0C">
                              <w:rPr>
                                <w:sz w:val="24"/>
                                <w:szCs w:val="24"/>
                              </w:rPr>
                              <w:t>Despite these issues, the UN remains a valuable forum for international discussion and mediation as well as a means of promoting the improvement of living standards throughout the world.</w:t>
                            </w:r>
                          </w:p>
                          <w:p w:rsidR="00936A0C" w:rsidRPr="00936A0C" w:rsidRDefault="00936A0C" w:rsidP="00936A0C">
                            <w:pPr>
                              <w:spacing w:after="0" w:line="240" w:lineRule="auto"/>
                              <w:rPr>
                                <w:b/>
                                <w:sz w:val="28"/>
                                <w:szCs w:val="24"/>
                              </w:rPr>
                            </w:pPr>
                            <w:r w:rsidRPr="00936A0C">
                              <w:rPr>
                                <w:b/>
                                <w:sz w:val="28"/>
                                <w:szCs w:val="24"/>
                              </w:rPr>
                              <w:t>The Security Council</w:t>
                            </w:r>
                          </w:p>
                          <w:p w:rsidR="00936A0C" w:rsidRPr="00936A0C" w:rsidRDefault="00936A0C" w:rsidP="00936A0C">
                            <w:pPr>
                              <w:spacing w:after="0" w:line="240" w:lineRule="auto"/>
                              <w:rPr>
                                <w:sz w:val="24"/>
                                <w:szCs w:val="24"/>
                              </w:rPr>
                            </w:pPr>
                            <w:r w:rsidRPr="00936A0C">
                              <w:rPr>
                                <w:sz w:val="24"/>
                                <w:szCs w:val="24"/>
                              </w:rPr>
                              <w:t>The work of the UN is divided into six principle organs in addition to other specia</w:t>
                            </w:r>
                            <w:r>
                              <w:rPr>
                                <w:sz w:val="24"/>
                                <w:szCs w:val="24"/>
                              </w:rPr>
                              <w:t xml:space="preserve">lized agencies and commissions. </w:t>
                            </w:r>
                            <w:r w:rsidRPr="00936A0C">
                              <w:rPr>
                                <w:sz w:val="24"/>
                                <w:szCs w:val="24"/>
                              </w:rPr>
                              <w:t>The most powerful organ of the UN is the Security Council . This is reflected in the membership of the council which includes; the United States, Russia, Great Britain, France, and China as  the only permanent members</w:t>
                            </w:r>
                          </w:p>
                          <w:p w:rsidR="00936A0C" w:rsidRPr="00936A0C" w:rsidRDefault="00936A0C" w:rsidP="00936A0C">
                            <w:pPr>
                              <w:spacing w:after="0" w:line="240" w:lineRule="auto"/>
                              <w:rPr>
                                <w:sz w:val="24"/>
                                <w:szCs w:val="24"/>
                              </w:rPr>
                            </w:pPr>
                            <w:r w:rsidRPr="00936A0C">
                              <w:rPr>
                                <w:sz w:val="24"/>
                                <w:szCs w:val="24"/>
                              </w:rPr>
                              <w:t>Initially 6 but now 10 non-permanent members are elected the General Assembly for 2-year terms.  This is meant to give the world’s less powerful countries a voice in international issues.</w:t>
                            </w:r>
                          </w:p>
                          <w:p w:rsidR="00936A0C" w:rsidRPr="00936A0C" w:rsidRDefault="00936A0C" w:rsidP="00936A0C">
                            <w:pPr>
                              <w:spacing w:after="0" w:line="240" w:lineRule="auto"/>
                              <w:rPr>
                                <w:sz w:val="24"/>
                                <w:szCs w:val="24"/>
                              </w:rPr>
                            </w:pPr>
                            <w:r w:rsidRPr="00936A0C">
                              <w:rPr>
                                <w:sz w:val="24"/>
                                <w:szCs w:val="24"/>
                              </w:rPr>
                              <w:t>The seats are meant to represent the world’s geographic regions:</w:t>
                            </w:r>
                          </w:p>
                          <w:p w:rsidR="00936A0C" w:rsidRPr="00936A0C" w:rsidRDefault="00936A0C" w:rsidP="00936A0C">
                            <w:pPr>
                              <w:spacing w:after="0" w:line="240" w:lineRule="auto"/>
                              <w:rPr>
                                <w:sz w:val="24"/>
                                <w:szCs w:val="24"/>
                              </w:rPr>
                            </w:pPr>
                            <w:r w:rsidRPr="00936A0C">
                              <w:rPr>
                                <w:sz w:val="24"/>
                                <w:szCs w:val="24"/>
                              </w:rPr>
                              <w:t>5 seats to Africa and Asian nations</w:t>
                            </w:r>
                          </w:p>
                          <w:p w:rsidR="00936A0C" w:rsidRPr="00936A0C" w:rsidRDefault="00936A0C" w:rsidP="00936A0C">
                            <w:pPr>
                              <w:spacing w:after="0" w:line="240" w:lineRule="auto"/>
                              <w:rPr>
                                <w:sz w:val="24"/>
                                <w:szCs w:val="24"/>
                              </w:rPr>
                            </w:pPr>
                            <w:r w:rsidRPr="00936A0C">
                              <w:rPr>
                                <w:sz w:val="24"/>
                                <w:szCs w:val="24"/>
                              </w:rPr>
                              <w:t>2 to Latin America,</w:t>
                            </w:r>
                          </w:p>
                          <w:p w:rsidR="00936A0C" w:rsidRPr="00936A0C" w:rsidRDefault="00936A0C" w:rsidP="00936A0C">
                            <w:pPr>
                              <w:spacing w:after="0" w:line="240" w:lineRule="auto"/>
                              <w:rPr>
                                <w:sz w:val="24"/>
                                <w:szCs w:val="24"/>
                              </w:rPr>
                            </w:pPr>
                            <w:r w:rsidRPr="00936A0C">
                              <w:rPr>
                                <w:sz w:val="24"/>
                                <w:szCs w:val="24"/>
                              </w:rPr>
                              <w:t xml:space="preserve">1 for Eastern Europe, </w:t>
                            </w:r>
                          </w:p>
                          <w:p w:rsidR="00936A0C" w:rsidRPr="00936A0C" w:rsidRDefault="00936A0C" w:rsidP="00936A0C">
                            <w:pPr>
                              <w:spacing w:after="0" w:line="240" w:lineRule="auto"/>
                              <w:rPr>
                                <w:sz w:val="24"/>
                                <w:szCs w:val="24"/>
                              </w:rPr>
                            </w:pPr>
                            <w:r w:rsidRPr="00936A0C">
                              <w:rPr>
                                <w:sz w:val="24"/>
                                <w:szCs w:val="24"/>
                              </w:rPr>
                              <w:t>2 for Western Europe and</w:t>
                            </w:r>
                          </w:p>
                          <w:p w:rsidR="00936A0C" w:rsidRPr="00D62639" w:rsidRDefault="00936A0C" w:rsidP="00936A0C">
                            <w:pPr>
                              <w:spacing w:after="0" w:line="240" w:lineRule="auto"/>
                              <w:rPr>
                                <w:sz w:val="24"/>
                                <w:szCs w:val="24"/>
                              </w:rPr>
                            </w:pPr>
                            <w:r w:rsidRPr="00936A0C">
                              <w:rPr>
                                <w:sz w:val="24"/>
                                <w:szCs w:val="24"/>
                              </w:rPr>
                              <w:t xml:space="preserve"> other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9E984" id="_x0000_s1029" type="#_x0000_t202" style="position:absolute;margin-left:238.5pt;margin-top:-622.45pt;width:273pt;height:583.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" strokecolor="window">
                <v:textbox>
                  <w:txbxContent>
                    <w:p w:rsidR="00936A0C" w:rsidRDefault="00936A0C" w:rsidP="00936A0C">
                      <w:pPr>
                        <w:spacing w:after="0" w:line="240" w:lineRule="auto"/>
                        <w:rPr>
                          <w:b/>
                          <w:sz w:val="28"/>
                          <w:szCs w:val="24"/>
                        </w:rPr>
                      </w:pPr>
                      <w:r>
                        <w:rPr>
                          <w:b/>
                          <w:sz w:val="28"/>
                          <w:szCs w:val="24"/>
                        </w:rPr>
                        <w:t>Difficulties faced by the UN</w:t>
                      </w:r>
                    </w:p>
                    <w:p w:rsidR="00936A0C" w:rsidRPr="00936A0C" w:rsidRDefault="00936A0C" w:rsidP="00936A0C">
                      <w:pPr>
                        <w:spacing w:after="0" w:line="240" w:lineRule="auto"/>
                        <w:rPr>
                          <w:sz w:val="24"/>
                          <w:szCs w:val="24"/>
                        </w:rPr>
                      </w:pPr>
                      <w:r w:rsidRPr="00936A0C">
                        <w:rPr>
                          <w:sz w:val="24"/>
                          <w:szCs w:val="24"/>
                        </w:rPr>
                        <w:t xml:space="preserve">The sovereign members of the United Nations agreed to safeguard </w:t>
                      </w:r>
                      <w:r>
                        <w:rPr>
                          <w:sz w:val="24"/>
                          <w:szCs w:val="24"/>
                        </w:rPr>
                        <w:t xml:space="preserve">the peace by non-violent means. </w:t>
                      </w:r>
                      <w:r w:rsidRPr="00936A0C">
                        <w:rPr>
                          <w:sz w:val="24"/>
                          <w:szCs w:val="24"/>
                        </w:rPr>
                        <w:t>The Charter forbids interference in the domestic affairs of any nation.</w:t>
                      </w:r>
                    </w:p>
                    <w:p w:rsidR="00936A0C" w:rsidRPr="00936A0C" w:rsidRDefault="00936A0C" w:rsidP="00936A0C">
                      <w:pPr>
                        <w:spacing w:after="0" w:line="240" w:lineRule="auto"/>
                        <w:rPr>
                          <w:sz w:val="24"/>
                          <w:szCs w:val="24"/>
                        </w:rPr>
                      </w:pPr>
                      <w:r w:rsidRPr="00936A0C">
                        <w:rPr>
                          <w:sz w:val="24"/>
                          <w:szCs w:val="24"/>
                        </w:rPr>
                        <w:t>No action of the United Nations binds any of its members against their will and therefore many of its obj</w:t>
                      </w:r>
                      <w:r>
                        <w:rPr>
                          <w:sz w:val="24"/>
                          <w:szCs w:val="24"/>
                        </w:rPr>
                        <w:t xml:space="preserve">ectives remain beyond reach. </w:t>
                      </w:r>
                      <w:r w:rsidRPr="00936A0C">
                        <w:rPr>
                          <w:sz w:val="24"/>
                          <w:szCs w:val="24"/>
                        </w:rPr>
                        <w:t xml:space="preserve">The division of Europe into two major spheres of influence at the end of the war underscored the preference of the major powers for settling differences between themselves rather than </w:t>
                      </w:r>
                      <w:r>
                        <w:rPr>
                          <w:sz w:val="24"/>
                          <w:szCs w:val="24"/>
                        </w:rPr>
                        <w:t xml:space="preserve">through an international forum. </w:t>
                      </w:r>
                      <w:r w:rsidRPr="00936A0C">
                        <w:rPr>
                          <w:sz w:val="24"/>
                          <w:szCs w:val="24"/>
                        </w:rPr>
                        <w:t>The principle of non-interference in domestic affairs effectively restricts the enforcement of the Universal declaration of Human Rights in authoritarian and totalitarian states.</w:t>
                      </w:r>
                    </w:p>
                    <w:p w:rsidR="00936A0C" w:rsidRDefault="00936A0C" w:rsidP="00936A0C">
                      <w:pPr>
                        <w:spacing w:after="0" w:line="240" w:lineRule="auto"/>
                        <w:rPr>
                          <w:sz w:val="24"/>
                          <w:szCs w:val="24"/>
                        </w:rPr>
                      </w:pPr>
                      <w:r w:rsidRPr="00936A0C">
                        <w:rPr>
                          <w:sz w:val="24"/>
                          <w:szCs w:val="24"/>
                        </w:rPr>
                        <w:t>Despite these issues, the UN remains a valuable forum for international discussion and mediation as well as a means of promoting the improvement of living standards throughout the world.</w:t>
                      </w:r>
                    </w:p>
                    <w:p w:rsidR="00936A0C" w:rsidRPr="00936A0C" w:rsidRDefault="00936A0C" w:rsidP="00936A0C">
                      <w:pPr>
                        <w:spacing w:after="0" w:line="240" w:lineRule="auto"/>
                        <w:rPr>
                          <w:b/>
                          <w:sz w:val="28"/>
                          <w:szCs w:val="24"/>
                        </w:rPr>
                      </w:pPr>
                      <w:r w:rsidRPr="00936A0C">
                        <w:rPr>
                          <w:b/>
                          <w:sz w:val="28"/>
                          <w:szCs w:val="24"/>
                        </w:rPr>
                        <w:t>The Security Council</w:t>
                      </w:r>
                    </w:p>
                    <w:p w:rsidR="00936A0C" w:rsidRPr="00936A0C" w:rsidRDefault="00936A0C" w:rsidP="00936A0C">
                      <w:pPr>
                        <w:spacing w:after="0" w:line="240" w:lineRule="auto"/>
                        <w:rPr>
                          <w:sz w:val="24"/>
                          <w:szCs w:val="24"/>
                        </w:rPr>
                      </w:pPr>
                      <w:r w:rsidRPr="00936A0C">
                        <w:rPr>
                          <w:sz w:val="24"/>
                          <w:szCs w:val="24"/>
                        </w:rPr>
                        <w:t>The work of the UN is divided into six principle organs in addition to other specia</w:t>
                      </w:r>
                      <w:r>
                        <w:rPr>
                          <w:sz w:val="24"/>
                          <w:szCs w:val="24"/>
                        </w:rPr>
                        <w:t xml:space="preserve">lized agencies and commissions. </w:t>
                      </w:r>
                      <w:r w:rsidRPr="00936A0C">
                        <w:rPr>
                          <w:sz w:val="24"/>
                          <w:szCs w:val="24"/>
                        </w:rPr>
                        <w:t>The most powerful organ of the UN is the Security Council . This is reflected in the membership of the council which includes; the United States, Russia, Great Britain, France, and China as  the only permanent members</w:t>
                      </w:r>
                    </w:p>
                    <w:p w:rsidR="00936A0C" w:rsidRPr="00936A0C" w:rsidRDefault="00936A0C" w:rsidP="00936A0C">
                      <w:pPr>
                        <w:spacing w:after="0" w:line="240" w:lineRule="auto"/>
                        <w:rPr>
                          <w:sz w:val="24"/>
                          <w:szCs w:val="24"/>
                        </w:rPr>
                      </w:pPr>
                      <w:r w:rsidRPr="00936A0C">
                        <w:rPr>
                          <w:sz w:val="24"/>
                          <w:szCs w:val="24"/>
                        </w:rPr>
                        <w:t>Initially 6 but now 10 non-permanent members are elected the General Assembly for 2-year terms.  This is meant to give the world’s less powerful countries a voice in international issues.</w:t>
                      </w:r>
                    </w:p>
                    <w:p w:rsidR="00936A0C" w:rsidRPr="00936A0C" w:rsidRDefault="00936A0C" w:rsidP="00936A0C">
                      <w:pPr>
                        <w:spacing w:after="0" w:line="240" w:lineRule="auto"/>
                        <w:rPr>
                          <w:sz w:val="24"/>
                          <w:szCs w:val="24"/>
                        </w:rPr>
                      </w:pPr>
                      <w:r w:rsidRPr="00936A0C">
                        <w:rPr>
                          <w:sz w:val="24"/>
                          <w:szCs w:val="24"/>
                        </w:rPr>
                        <w:t>The seats are meant to represent the world’s geographic regions:</w:t>
                      </w:r>
                    </w:p>
                    <w:p w:rsidR="00936A0C" w:rsidRPr="00936A0C" w:rsidRDefault="00936A0C" w:rsidP="00936A0C">
                      <w:pPr>
                        <w:spacing w:after="0" w:line="240" w:lineRule="auto"/>
                        <w:rPr>
                          <w:sz w:val="24"/>
                          <w:szCs w:val="24"/>
                        </w:rPr>
                      </w:pPr>
                      <w:r w:rsidRPr="00936A0C">
                        <w:rPr>
                          <w:sz w:val="24"/>
                          <w:szCs w:val="24"/>
                        </w:rPr>
                        <w:t>5 seats to Africa and Asian nations</w:t>
                      </w:r>
                    </w:p>
                    <w:p w:rsidR="00936A0C" w:rsidRPr="00936A0C" w:rsidRDefault="00936A0C" w:rsidP="00936A0C">
                      <w:pPr>
                        <w:spacing w:after="0" w:line="240" w:lineRule="auto"/>
                        <w:rPr>
                          <w:sz w:val="24"/>
                          <w:szCs w:val="24"/>
                        </w:rPr>
                      </w:pPr>
                      <w:r w:rsidRPr="00936A0C">
                        <w:rPr>
                          <w:sz w:val="24"/>
                          <w:szCs w:val="24"/>
                        </w:rPr>
                        <w:t>2 to Latin America,</w:t>
                      </w:r>
                    </w:p>
                    <w:p w:rsidR="00936A0C" w:rsidRPr="00936A0C" w:rsidRDefault="00936A0C" w:rsidP="00936A0C">
                      <w:pPr>
                        <w:spacing w:after="0" w:line="240" w:lineRule="auto"/>
                        <w:rPr>
                          <w:sz w:val="24"/>
                          <w:szCs w:val="24"/>
                        </w:rPr>
                      </w:pPr>
                      <w:r w:rsidRPr="00936A0C">
                        <w:rPr>
                          <w:sz w:val="24"/>
                          <w:szCs w:val="24"/>
                        </w:rPr>
                        <w:t xml:space="preserve">1 for Eastern Europe, </w:t>
                      </w:r>
                    </w:p>
                    <w:p w:rsidR="00936A0C" w:rsidRPr="00936A0C" w:rsidRDefault="00936A0C" w:rsidP="00936A0C">
                      <w:pPr>
                        <w:spacing w:after="0" w:line="240" w:lineRule="auto"/>
                        <w:rPr>
                          <w:sz w:val="24"/>
                          <w:szCs w:val="24"/>
                        </w:rPr>
                      </w:pPr>
                      <w:r w:rsidRPr="00936A0C">
                        <w:rPr>
                          <w:sz w:val="24"/>
                          <w:szCs w:val="24"/>
                        </w:rPr>
                        <w:t>2 for Western Europe and</w:t>
                      </w:r>
                    </w:p>
                    <w:p w:rsidR="00936A0C" w:rsidRPr="00D62639" w:rsidRDefault="00936A0C" w:rsidP="00936A0C">
                      <w:pPr>
                        <w:spacing w:after="0" w:line="240" w:lineRule="auto"/>
                        <w:rPr>
                          <w:sz w:val="24"/>
                          <w:szCs w:val="24"/>
                        </w:rPr>
                      </w:pPr>
                      <w:r w:rsidRPr="00936A0C">
                        <w:rPr>
                          <w:sz w:val="24"/>
                          <w:szCs w:val="24"/>
                        </w:rPr>
                        <w:t xml:space="preserve"> other states.</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940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6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5EAA8" id="AutoShape 59" o:spid="_x0000_s1026" type="#_x0000_t32" style="position:absolute;margin-left:-1in;margin-top:662.3pt;width:605.2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IU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y5YJ&#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MonI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930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6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0D83" id="AutoShape 58" o:spid="_x0000_s1026" type="#_x0000_t32" style="position:absolute;margin-left:-76.5pt;margin-top:639.8pt;width:609.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3+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5qs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rqrf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920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69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82E1" id="AutoShape 57" o:spid="_x0000_s1026" type="#_x0000_t32" style="position:absolute;margin-left:-81pt;margin-top:618.05pt;width:61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9R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s+U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PcP1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99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69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12126" id="AutoShape 55" o:spid="_x0000_s1026" type="#_x0000_t32" style="position:absolute;margin-left:-81pt;margin-top:571.55pt;width:6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Es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cp&#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7dES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10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69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7FBE" id="AutoShape 56" o:spid="_x0000_s1026" type="#_x0000_t32" style="position:absolute;margin-left:-81pt;margin-top:597.05pt;width:6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YA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8UU&#10;I0V62NLT3utYHE1nYUSDcQVEVmprQ5P0qF7Ns6bfHVK66ohqeYx+OxlIzkJG8i4lXJyBQrvhi2YQ&#10;Q6BAnNexsX2AhEmgY1zL6bYWfvSIwseHeZouHoAc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PnFg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71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69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AE4C6" id="AutoShape 67" o:spid="_x0000_s1026" type="#_x0000_t32" style="position:absolute;margin-left:-76.5pt;margin-top:199.55pt;width:8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7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Q+&#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V9N+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961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9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0AAA8" id="AutoShape 62" o:spid="_x0000_s1026" type="#_x0000_t32" style="position:absolute;margin-left:-1in;margin-top:65.3pt;width:74.2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UA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MXNUA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951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C48DC" id="AutoShape 60" o:spid="_x0000_s1026" type="#_x0000_t32" style="position:absolute;margin-left:-1in;margin-top:12.05pt;width:74.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H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3Po&#10;l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1Hm1h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084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Pr="00936A0C" w:rsidRDefault="00936A0C" w:rsidP="00D62639">
                            <w:pPr>
                              <w:spacing w:after="0" w:line="240" w:lineRule="auto"/>
                              <w:rPr>
                                <w:b/>
                                <w:sz w:val="28"/>
                                <w:szCs w:val="24"/>
                              </w:rPr>
                            </w:pPr>
                            <w:r w:rsidRPr="00936A0C">
                              <w:rPr>
                                <w:b/>
                                <w:sz w:val="28"/>
                                <w:szCs w:val="24"/>
                              </w:rPr>
                              <w:t>The Security Council</w:t>
                            </w:r>
                          </w:p>
                          <w:p w:rsidR="00936A0C" w:rsidRPr="00936A0C" w:rsidRDefault="00936A0C" w:rsidP="00936A0C">
                            <w:pPr>
                              <w:spacing w:after="0" w:line="240" w:lineRule="auto"/>
                              <w:rPr>
                                <w:sz w:val="24"/>
                                <w:szCs w:val="24"/>
                              </w:rPr>
                            </w:pPr>
                            <w:r w:rsidRPr="00936A0C">
                              <w:rPr>
                                <w:sz w:val="24"/>
                                <w:szCs w:val="24"/>
                              </w:rPr>
                              <w:t>The council rotates monthly by alp</w:t>
                            </w:r>
                            <w:r>
                              <w:rPr>
                                <w:sz w:val="24"/>
                                <w:szCs w:val="24"/>
                              </w:rPr>
                              <w:t xml:space="preserve">habetical order of the members. </w:t>
                            </w:r>
                            <w:r w:rsidRPr="00936A0C">
                              <w:rPr>
                                <w:sz w:val="24"/>
                                <w:szCs w:val="24"/>
                              </w:rPr>
                              <w:t>The council’s responsibility is to maintain peace and security, and therefore the council has the power to determine the course of action to be taken in the resolu</w:t>
                            </w:r>
                            <w:r>
                              <w:rPr>
                                <w:sz w:val="24"/>
                                <w:szCs w:val="24"/>
                              </w:rPr>
                              <w:t xml:space="preserve">tion of international disputes. </w:t>
                            </w:r>
                            <w:r w:rsidRPr="00936A0C">
                              <w:rPr>
                                <w:sz w:val="24"/>
                                <w:szCs w:val="24"/>
                              </w:rPr>
                              <w:t>Any measure brought before the council may be vetoed by any one or more</w:t>
                            </w:r>
                            <w:r>
                              <w:rPr>
                                <w:sz w:val="24"/>
                                <w:szCs w:val="24"/>
                              </w:rPr>
                              <w:t xml:space="preserve"> of the five permanent members. </w:t>
                            </w:r>
                            <w:r w:rsidRPr="00936A0C">
                              <w:rPr>
                                <w:sz w:val="24"/>
                                <w:szCs w:val="24"/>
                              </w:rPr>
                              <w:t>The major powers see this as their safeguard against the combined vote of sm</w:t>
                            </w:r>
                            <w:r>
                              <w:rPr>
                                <w:sz w:val="24"/>
                                <w:szCs w:val="24"/>
                              </w:rPr>
                              <w:t xml:space="preserve">aller and less powerful states. </w:t>
                            </w:r>
                            <w:r w:rsidRPr="00936A0C">
                              <w:rPr>
                                <w:sz w:val="24"/>
                                <w:szCs w:val="24"/>
                              </w:rPr>
                              <w:t xml:space="preserve">Any resolutions before the Security Council must receive nine affirmative votes, including all five permanent members’. </w:t>
                            </w:r>
                          </w:p>
                          <w:p w:rsidR="00936A0C" w:rsidRDefault="00936A0C" w:rsidP="00936A0C">
                            <w:pPr>
                              <w:spacing w:after="0" w:line="240" w:lineRule="auto"/>
                              <w:rPr>
                                <w:sz w:val="24"/>
                                <w:szCs w:val="24"/>
                              </w:rPr>
                            </w:pPr>
                            <w:r w:rsidRPr="00936A0C">
                              <w:rPr>
                                <w:sz w:val="24"/>
                                <w:szCs w:val="24"/>
                              </w:rPr>
                              <w:t>From 1946-1964, the Soviet Union exercised its veto power 103 times</w:t>
                            </w:r>
                          </w:p>
                          <w:p w:rsidR="00936A0C" w:rsidRPr="00936A0C" w:rsidRDefault="00936A0C" w:rsidP="00936A0C">
                            <w:pPr>
                              <w:spacing w:after="0" w:line="240" w:lineRule="auto"/>
                              <w:rPr>
                                <w:b/>
                                <w:sz w:val="28"/>
                                <w:szCs w:val="24"/>
                              </w:rPr>
                            </w:pPr>
                            <w:r w:rsidRPr="00936A0C">
                              <w:rPr>
                                <w:b/>
                                <w:sz w:val="28"/>
                                <w:szCs w:val="24"/>
                              </w:rPr>
                              <w:t>The UN: The Security Council and The Veto</w:t>
                            </w:r>
                          </w:p>
                          <w:p w:rsidR="00936A0C" w:rsidRPr="00627E78" w:rsidRDefault="00936A0C" w:rsidP="00936A0C">
                            <w:pPr>
                              <w:spacing w:after="0" w:line="240" w:lineRule="auto"/>
                              <w:rPr>
                                <w:sz w:val="24"/>
                                <w:szCs w:val="24"/>
                              </w:rPr>
                            </w:pPr>
                            <w:r w:rsidRPr="00936A0C">
                              <w:rPr>
                                <w:sz w:val="24"/>
                                <w:szCs w:val="24"/>
                              </w:rPr>
                              <w:t>From 1946-1964, the Soviet Union exer</w:t>
                            </w:r>
                            <w:r>
                              <w:rPr>
                                <w:sz w:val="24"/>
                                <w:szCs w:val="24"/>
                              </w:rPr>
                              <w:t xml:space="preserve">cised it’s veto power 103 times. Great Britain 4 times. France 3 times. Nationalist China once. </w:t>
                            </w:r>
                            <w:r w:rsidRPr="00936A0C">
                              <w:rPr>
                                <w:sz w:val="24"/>
                                <w:szCs w:val="24"/>
                              </w:rPr>
                              <w:t>In 1970 the US vetoed against the resolution that would have cut off communications with Rhodesia, and Throughout the 70’s the US us</w:t>
                            </w:r>
                            <w:r>
                              <w:rPr>
                                <w:sz w:val="24"/>
                                <w:szCs w:val="24"/>
                              </w:rPr>
                              <w:t xml:space="preserve">ed the veto about twice a year. </w:t>
                            </w:r>
                            <w:r w:rsidRPr="00936A0C">
                              <w:rPr>
                                <w:sz w:val="24"/>
                                <w:szCs w:val="24"/>
                              </w:rPr>
                              <w:t>All recommendations made by the Council a</w:t>
                            </w:r>
                            <w:r>
                              <w:rPr>
                                <w:sz w:val="24"/>
                                <w:szCs w:val="24"/>
                              </w:rPr>
                              <w:t xml:space="preserve">re binding on member nations. </w:t>
                            </w:r>
                            <w:r w:rsidRPr="00936A0C">
                              <w:rPr>
                                <w:sz w:val="24"/>
                                <w:szCs w:val="24"/>
                              </w:rPr>
                              <w:t>However because of the nature of the veto, the UN has been unable to act in any conflict which involves the interests of the super</w:t>
                            </w:r>
                            <w:r>
                              <w:rPr>
                                <w:sz w:val="24"/>
                                <w:szCs w:val="24"/>
                              </w:rPr>
                              <w:t xml:space="preserve">powers of the Security Council. </w:t>
                            </w:r>
                            <w:r w:rsidRPr="00936A0C">
                              <w:rPr>
                                <w:sz w:val="24"/>
                                <w:szCs w:val="24"/>
                              </w:rPr>
                              <w:t>The US and the USSR more often engaged in bilateral negotiations when they attempted</w:t>
                            </w:r>
                            <w:r>
                              <w:rPr>
                                <w:sz w:val="24"/>
                                <w:szCs w:val="24"/>
                              </w:rPr>
                              <w:t xml:space="preserve"> to reach amicable agreements. </w:t>
                            </w:r>
                            <w:r w:rsidRPr="00936A0C">
                              <w:rPr>
                                <w:sz w:val="24"/>
                                <w:szCs w:val="24"/>
                              </w:rPr>
                              <w:t>In an effort to avoid public confrontation, the superpowers tempered their use</w:t>
                            </w:r>
                            <w:r>
                              <w:rPr>
                                <w:sz w:val="24"/>
                                <w:szCs w:val="24"/>
                              </w:rPr>
                              <w:t xml:space="preserve"> of the veto during the 1980’s. </w:t>
                            </w:r>
                            <w:r w:rsidRPr="00936A0C">
                              <w:rPr>
                                <w:sz w:val="24"/>
                                <w:szCs w:val="24"/>
                              </w:rPr>
                              <w:t>In the era of cooperation between Russia and the USA since the end of the Cold War, resolutions that in the past would have resulted in a veto are now agr</w:t>
                            </w:r>
                            <w:r>
                              <w:rPr>
                                <w:sz w:val="24"/>
                                <w:szCs w:val="24"/>
                              </w:rPr>
                              <w:t xml:space="preserve">eed to or dismissed beforehand. </w:t>
                            </w:r>
                            <w:r w:rsidRPr="00936A0C">
                              <w:rPr>
                                <w:sz w:val="24"/>
                                <w:szCs w:val="24"/>
                              </w:rPr>
                              <w:t>This significantly reduces the instances in need of a veto.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0" type="#_x0000_t202" style="position:absolute;margin-left:238.5pt;margin-top:0;width:273pt;height:57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rcNgIAAF8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zJdL&#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TsPbQHqB5ZGYtjhMPG0o&#10;CTXaX5x1NO05dz/3YCUl+MlQt5bj6TSsR1Sms8WEFHtpKS4tYARB5dxzNogbH1cqpG3wlrpaqcj3&#10;SyanlGmKYxtOGxfW5FKPXi//hfUT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DObq3DYCAABfBAAADgAAAAAAAAAAAAAA&#10;AAAuAgAAZHJzL2Uyb0RvYy54bWxQSwECLQAUAAYACAAAACEAgmBHqN0AAAAKAQAADwAAAAAAAAAA&#10;AAAAAACQBAAAZHJzL2Rvd25yZXYueG1sUEsFBgAAAAAEAAQA8wAAAJoFAAAAAA==&#10;" strokecolor="window">
                <v:textbox>
                  <w:txbxContent>
                    <w:p w:rsidR="00D62639" w:rsidRPr="00936A0C" w:rsidRDefault="00936A0C" w:rsidP="00D62639">
                      <w:pPr>
                        <w:spacing w:after="0" w:line="240" w:lineRule="auto"/>
                        <w:rPr>
                          <w:b/>
                          <w:sz w:val="28"/>
                          <w:szCs w:val="24"/>
                        </w:rPr>
                      </w:pPr>
                      <w:r w:rsidRPr="00936A0C">
                        <w:rPr>
                          <w:b/>
                          <w:sz w:val="28"/>
                          <w:szCs w:val="24"/>
                        </w:rPr>
                        <w:t>The Security Council</w:t>
                      </w:r>
                    </w:p>
                    <w:p w:rsidR="00936A0C" w:rsidRPr="00936A0C" w:rsidRDefault="00936A0C" w:rsidP="00936A0C">
                      <w:pPr>
                        <w:spacing w:after="0" w:line="240" w:lineRule="auto"/>
                        <w:rPr>
                          <w:sz w:val="24"/>
                          <w:szCs w:val="24"/>
                        </w:rPr>
                      </w:pPr>
                      <w:r w:rsidRPr="00936A0C">
                        <w:rPr>
                          <w:sz w:val="24"/>
                          <w:szCs w:val="24"/>
                        </w:rPr>
                        <w:t>The council rotates monthly by alp</w:t>
                      </w:r>
                      <w:r>
                        <w:rPr>
                          <w:sz w:val="24"/>
                          <w:szCs w:val="24"/>
                        </w:rPr>
                        <w:t xml:space="preserve">habetical order of the members. </w:t>
                      </w:r>
                      <w:r w:rsidRPr="00936A0C">
                        <w:rPr>
                          <w:sz w:val="24"/>
                          <w:szCs w:val="24"/>
                        </w:rPr>
                        <w:t>The council’s responsibility is to maintain peace and security, and therefore the council has the power to determine the course of action to be taken in the resolu</w:t>
                      </w:r>
                      <w:r>
                        <w:rPr>
                          <w:sz w:val="24"/>
                          <w:szCs w:val="24"/>
                        </w:rPr>
                        <w:t xml:space="preserve">tion of international disputes. </w:t>
                      </w:r>
                      <w:r w:rsidRPr="00936A0C">
                        <w:rPr>
                          <w:sz w:val="24"/>
                          <w:szCs w:val="24"/>
                        </w:rPr>
                        <w:t>Any measure brought before the council may be vetoed by any one or more</w:t>
                      </w:r>
                      <w:r>
                        <w:rPr>
                          <w:sz w:val="24"/>
                          <w:szCs w:val="24"/>
                        </w:rPr>
                        <w:t xml:space="preserve"> of the five permanent members. </w:t>
                      </w:r>
                      <w:r w:rsidRPr="00936A0C">
                        <w:rPr>
                          <w:sz w:val="24"/>
                          <w:szCs w:val="24"/>
                        </w:rPr>
                        <w:t>The major powers see this as their safeguard against the combined vote of sm</w:t>
                      </w:r>
                      <w:r>
                        <w:rPr>
                          <w:sz w:val="24"/>
                          <w:szCs w:val="24"/>
                        </w:rPr>
                        <w:t xml:space="preserve">aller and less powerful states. </w:t>
                      </w:r>
                      <w:r w:rsidRPr="00936A0C">
                        <w:rPr>
                          <w:sz w:val="24"/>
                          <w:szCs w:val="24"/>
                        </w:rPr>
                        <w:t xml:space="preserve">Any resolutions before the Security Council must receive nine affirmative votes, including all five permanent members’. </w:t>
                      </w:r>
                    </w:p>
                    <w:p w:rsidR="00936A0C" w:rsidRDefault="00936A0C" w:rsidP="00936A0C">
                      <w:pPr>
                        <w:spacing w:after="0" w:line="240" w:lineRule="auto"/>
                        <w:rPr>
                          <w:sz w:val="24"/>
                          <w:szCs w:val="24"/>
                        </w:rPr>
                      </w:pPr>
                      <w:r w:rsidRPr="00936A0C">
                        <w:rPr>
                          <w:sz w:val="24"/>
                          <w:szCs w:val="24"/>
                        </w:rPr>
                        <w:t>From 1946-1964, the Soviet Union exercised its veto power 103 times</w:t>
                      </w:r>
                    </w:p>
                    <w:p w:rsidR="00936A0C" w:rsidRPr="00936A0C" w:rsidRDefault="00936A0C" w:rsidP="00936A0C">
                      <w:pPr>
                        <w:spacing w:after="0" w:line="240" w:lineRule="auto"/>
                        <w:rPr>
                          <w:b/>
                          <w:sz w:val="28"/>
                          <w:szCs w:val="24"/>
                        </w:rPr>
                      </w:pPr>
                      <w:r w:rsidRPr="00936A0C">
                        <w:rPr>
                          <w:b/>
                          <w:sz w:val="28"/>
                          <w:szCs w:val="24"/>
                        </w:rPr>
                        <w:t>The UN: The Security Council and The Veto</w:t>
                      </w:r>
                    </w:p>
                    <w:p w:rsidR="00936A0C" w:rsidRPr="00627E78" w:rsidRDefault="00936A0C" w:rsidP="00936A0C">
                      <w:pPr>
                        <w:spacing w:after="0" w:line="240" w:lineRule="auto"/>
                        <w:rPr>
                          <w:sz w:val="24"/>
                          <w:szCs w:val="24"/>
                        </w:rPr>
                      </w:pPr>
                      <w:r w:rsidRPr="00936A0C">
                        <w:rPr>
                          <w:sz w:val="24"/>
                          <w:szCs w:val="24"/>
                        </w:rPr>
                        <w:t>From 1946-1964, the Soviet Union exer</w:t>
                      </w:r>
                      <w:r>
                        <w:rPr>
                          <w:sz w:val="24"/>
                          <w:szCs w:val="24"/>
                        </w:rPr>
                        <w:t xml:space="preserve">cised </w:t>
                      </w:r>
                      <w:proofErr w:type="spellStart"/>
                      <w:r>
                        <w:rPr>
                          <w:sz w:val="24"/>
                          <w:szCs w:val="24"/>
                        </w:rPr>
                        <w:t>it’s</w:t>
                      </w:r>
                      <w:proofErr w:type="spellEnd"/>
                      <w:r>
                        <w:rPr>
                          <w:sz w:val="24"/>
                          <w:szCs w:val="24"/>
                        </w:rPr>
                        <w:t xml:space="preserve"> veto power 103 times. Great Britain 4 times. France 3 times. Nationalist China once. </w:t>
                      </w:r>
                      <w:r w:rsidRPr="00936A0C">
                        <w:rPr>
                          <w:sz w:val="24"/>
                          <w:szCs w:val="24"/>
                        </w:rPr>
                        <w:t>In 1970 the US vetoed against the resolution that would have cut off communications with Rhodesia, and Throughout the 70’s the US us</w:t>
                      </w:r>
                      <w:r>
                        <w:rPr>
                          <w:sz w:val="24"/>
                          <w:szCs w:val="24"/>
                        </w:rPr>
                        <w:t xml:space="preserve">ed the veto about twice a year. </w:t>
                      </w:r>
                      <w:r w:rsidRPr="00936A0C">
                        <w:rPr>
                          <w:sz w:val="24"/>
                          <w:szCs w:val="24"/>
                        </w:rPr>
                        <w:t>All recommendations made by the Council a</w:t>
                      </w:r>
                      <w:r>
                        <w:rPr>
                          <w:sz w:val="24"/>
                          <w:szCs w:val="24"/>
                        </w:rPr>
                        <w:t xml:space="preserve">re binding on member nations. </w:t>
                      </w:r>
                      <w:r w:rsidRPr="00936A0C">
                        <w:rPr>
                          <w:sz w:val="24"/>
                          <w:szCs w:val="24"/>
                        </w:rPr>
                        <w:t>However because of the nature of the veto, the UN has been unable to act in any conflict which involves the interests of the super</w:t>
                      </w:r>
                      <w:r>
                        <w:rPr>
                          <w:sz w:val="24"/>
                          <w:szCs w:val="24"/>
                        </w:rPr>
                        <w:t xml:space="preserve">powers of the Security Council. </w:t>
                      </w:r>
                      <w:r w:rsidRPr="00936A0C">
                        <w:rPr>
                          <w:sz w:val="24"/>
                          <w:szCs w:val="24"/>
                        </w:rPr>
                        <w:t>The US and the USSR more often engaged in bilateral negotiations when they attempted</w:t>
                      </w:r>
                      <w:r>
                        <w:rPr>
                          <w:sz w:val="24"/>
                          <w:szCs w:val="24"/>
                        </w:rPr>
                        <w:t xml:space="preserve"> to reach amicable agreements. </w:t>
                      </w:r>
                      <w:r w:rsidRPr="00936A0C">
                        <w:rPr>
                          <w:sz w:val="24"/>
                          <w:szCs w:val="24"/>
                        </w:rPr>
                        <w:t>In an effort to avoid public confrontation, the superpowers tempered their use</w:t>
                      </w:r>
                      <w:r>
                        <w:rPr>
                          <w:sz w:val="24"/>
                          <w:szCs w:val="24"/>
                        </w:rPr>
                        <w:t xml:space="preserve"> of the veto during the 1980’s. </w:t>
                      </w:r>
                      <w:r w:rsidRPr="00936A0C">
                        <w:rPr>
                          <w:sz w:val="24"/>
                          <w:szCs w:val="24"/>
                        </w:rPr>
                        <w:t>In the era of cooperation between Russia and the USA since the end of the Cold War, resolutions that in the past would have resulted in a veto are now agr</w:t>
                      </w:r>
                      <w:r>
                        <w:rPr>
                          <w:sz w:val="24"/>
                          <w:szCs w:val="24"/>
                        </w:rPr>
                        <w:t xml:space="preserve">eed to or dismissed beforehand. </w:t>
                      </w:r>
                      <w:r w:rsidRPr="00936A0C">
                        <w:rPr>
                          <w:sz w:val="24"/>
                          <w:szCs w:val="24"/>
                        </w:rPr>
                        <w:t>This significantly reduces the instances in need of a veto.</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043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45E7" id="AutoShape 59" o:spid="_x0000_s1026" type="#_x0000_t32" style="position:absolute;margin-left:-1in;margin-top:662.3pt;width:605.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v6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yG&#10;BknSw5SeD06F5Gi29C0atM3Bs5Q744ukJ/mqXxT9bpFUZUtkw4P321lDcOIjorsQv7EaEu2Hz4qB&#10;D4EEoV+n2vQeEjqBTmEs59tY+MkhCofzbJFl8xlGFO6yx1nAJ/k1VBvrPnHVI28U2DpDRNO6UkkJ&#10;41cmCYnI8cU6T4zk1wCfV6qt6Lqggk6iocDL2XQWAqzqBPOX3s2aZl92Bh2J11H4RhZ3bkYdJAtg&#10;LSdsM9qOiO5iQ/JOejwoDeiM1kUoP5bxcrPYLNJJOs02kzSuqsnztkwn2TaZz6r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bsIv6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032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05C99" id="AutoShape 58" o:spid="_x0000_s1026" type="#_x0000_t32" style="position:absolute;margin-left:-76.5pt;margin-top:639.8pt;width:609.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SO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j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uDlI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022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0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2484" id="AutoShape 57" o:spid="_x0000_s1026" type="#_x0000_t32" style="position:absolute;margin-left:-81pt;margin-top:618.05pt;width:6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NA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uMU&#10;I0l62NLTwalQHM3mfkSDtjlElnJnfJP0JF/1s6LfLZKqbIlseIh+O2tITnxG9C7FX6yGQvvhi2IQ&#10;Q6BAmNepNr2HhEmgU1jL+bYWfnKIwsf5Io6X8xlGdPRFJB8TtbHuM1c98kaBrTNENK0rlZSwfGWS&#10;UIYcn63ztEg+JviqUm1F1wUNdBINBV7O0llIsKoTzDt9mDXNvuwMOhKvovALPYLnPsyog2QBrOWE&#10;ba62I6K72FC8kx4PGgM6V+sikx/LeLlZbBbZJEsfNpMsrqrJ07bMJg/bZD6r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eDU0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02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0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D947" id="AutoShape 55" o:spid="_x0000_s1026" type="#_x0000_t32" style="position:absolute;margin-left:-81pt;margin-top:571.55pt;width:614.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59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o8f&#10;MJKkhy09H5wKxVGW+R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A8Dn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12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0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B8F8" id="AutoShape 56" o:spid="_x0000_s1026" type="#_x0000_t32" style="position:absolute;margin-left:-81pt;margin-top:597.05pt;width:6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R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2mO&#10;kSI9bOlp73UsjibTMKLBuAIiK7W1oUl6VK/mWdPvDilddUS1PEa/nQwkZyEjeZcSLs5Aod3wRTOI&#10;IVAgzuvY2D5AwiTQMa7ldFsLP3pE4eNsnqaL2QQjevUlpLgmGuv8Z657FIwSO2+JaDtfaaVg+dpm&#10;sQw5PDsfaJHimhCqKr0RUkYNSIWGEi8m40lMcFoKFpwhzNl2V0mLDiSoKP5ij+C5D7N6r1gE6zhh&#10;64vtiZBnG4pLFfCgMaBzsc4y+bFIF+v5ep6P8vF0PcrTuh49bap8NN1ks0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e4eh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73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AF46B" id="AutoShape 67" o:spid="_x0000_s1026" type="#_x0000_t32" style="position:absolute;margin-left:-76.5pt;margin-top:199.55pt;width:8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B3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Qd&#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YsQd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063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0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FAAF" id="AutoShape 62" o:spid="_x0000_s1026" type="#_x0000_t32" style="position:absolute;margin-left:-1in;margin-top:65.3pt;width:74.2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F+Kv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053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0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BC577" id="AutoShape 60" o:spid="_x0000_s1026" type="#_x0000_t32" style="position:absolute;margin-left:-1in;margin-top:12.05pt;width:74.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BO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J1i&#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Z3AT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186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Default="00936A0C" w:rsidP="008F39AC">
                            <w:pPr>
                              <w:spacing w:after="0" w:line="240" w:lineRule="auto"/>
                              <w:rPr>
                                <w:b/>
                                <w:sz w:val="28"/>
                                <w:szCs w:val="24"/>
                              </w:rPr>
                            </w:pPr>
                            <w:r>
                              <w:rPr>
                                <w:b/>
                                <w:sz w:val="28"/>
                                <w:szCs w:val="24"/>
                              </w:rPr>
                              <w:t>General Assembly</w:t>
                            </w:r>
                          </w:p>
                          <w:p w:rsidR="00936A0C" w:rsidRDefault="00936A0C" w:rsidP="00936A0C">
                            <w:pPr>
                              <w:spacing w:after="0" w:line="240" w:lineRule="auto"/>
                              <w:rPr>
                                <w:sz w:val="24"/>
                                <w:szCs w:val="24"/>
                              </w:rPr>
                            </w:pPr>
                            <w:r w:rsidRPr="00936A0C">
                              <w:rPr>
                                <w:sz w:val="24"/>
                                <w:szCs w:val="24"/>
                              </w:rPr>
                              <w:t>All 191 member nations are repre</w:t>
                            </w:r>
                            <w:r>
                              <w:rPr>
                                <w:sz w:val="24"/>
                                <w:szCs w:val="24"/>
                              </w:rPr>
                              <w:t xml:space="preserve">sented in the General Assembly. </w:t>
                            </w:r>
                            <w:r w:rsidRPr="00936A0C">
                              <w:rPr>
                                <w:sz w:val="24"/>
                                <w:szCs w:val="24"/>
                              </w:rPr>
                              <w:t xml:space="preserve">Each nation may send 5 delegates and 5 alternate delegates but </w:t>
                            </w:r>
                            <w:r>
                              <w:rPr>
                                <w:sz w:val="24"/>
                                <w:szCs w:val="24"/>
                              </w:rPr>
                              <w:t xml:space="preserve">each nation only gets one vote. </w:t>
                            </w:r>
                            <w:r w:rsidRPr="00936A0C">
                              <w:rPr>
                                <w:sz w:val="24"/>
                                <w:szCs w:val="24"/>
                              </w:rPr>
                              <w:t>The General Assembly ha</w:t>
                            </w:r>
                            <w:r>
                              <w:rPr>
                                <w:sz w:val="24"/>
                                <w:szCs w:val="24"/>
                              </w:rPr>
                              <w:t xml:space="preserve">s almost universal membership. </w:t>
                            </w:r>
                            <w:r w:rsidRPr="00936A0C">
                              <w:rPr>
                                <w:sz w:val="24"/>
                                <w:szCs w:val="24"/>
                              </w:rPr>
                              <w:t xml:space="preserve">This is a relatively recent occurrence and the influx of new members has </w:t>
                            </w:r>
                            <w:r>
                              <w:rPr>
                                <w:sz w:val="24"/>
                                <w:szCs w:val="24"/>
                              </w:rPr>
                              <w:t xml:space="preserve">shifted the direction of the UN. </w:t>
                            </w:r>
                            <w:r w:rsidRPr="00936A0C">
                              <w:rPr>
                                <w:sz w:val="24"/>
                                <w:szCs w:val="24"/>
                              </w:rPr>
                              <w:t xml:space="preserve">Because of the concept of national equality within the General Assembly and because of the concept of “one state, one vote,” the General Assembly is more often dominated by the views of </w:t>
                            </w:r>
                            <w:r>
                              <w:rPr>
                                <w:sz w:val="24"/>
                                <w:szCs w:val="24"/>
                              </w:rPr>
                              <w:t xml:space="preserve">the non-industrialized nations. </w:t>
                            </w:r>
                            <w:r w:rsidRPr="00936A0C">
                              <w:rPr>
                                <w:sz w:val="24"/>
                                <w:szCs w:val="24"/>
                              </w:rPr>
                              <w:t>The initial focus of the General Assembly was changed in 1950 with the</w:t>
                            </w:r>
                            <w:r>
                              <w:rPr>
                                <w:sz w:val="24"/>
                                <w:szCs w:val="24"/>
                              </w:rPr>
                              <w:t xml:space="preserve"> “Uniting for Peace” resolution. </w:t>
                            </w:r>
                            <w:r w:rsidRPr="00936A0C">
                              <w:rPr>
                                <w:sz w:val="24"/>
                                <w:szCs w:val="24"/>
                              </w:rPr>
                              <w:t>This resolution gives the General Assembly the power to act with a 2/3 majority in matters of peacekeeping when the Secur</w:t>
                            </w:r>
                            <w:r>
                              <w:rPr>
                                <w:sz w:val="24"/>
                                <w:szCs w:val="24"/>
                              </w:rPr>
                              <w:t xml:space="preserve">ity council  has failed to act. </w:t>
                            </w:r>
                            <w:r w:rsidRPr="00936A0C">
                              <w:rPr>
                                <w:sz w:val="24"/>
                                <w:szCs w:val="24"/>
                              </w:rPr>
                              <w:t>The General Assembly can debate and initiate any action it deems necessary. However, it c</w:t>
                            </w:r>
                            <w:r>
                              <w:rPr>
                                <w:sz w:val="24"/>
                                <w:szCs w:val="24"/>
                              </w:rPr>
                              <w:t xml:space="preserve">an only recommend, not mandate. </w:t>
                            </w:r>
                            <w:r w:rsidRPr="00936A0C">
                              <w:rPr>
                                <w:sz w:val="24"/>
                                <w:szCs w:val="24"/>
                              </w:rPr>
                              <w:t>Unlike Security Council recommendations the General Assembly can be ignored by nation states without fear of punishment.</w:t>
                            </w:r>
                          </w:p>
                          <w:p w:rsidR="00936A0C" w:rsidRPr="00936A0C" w:rsidRDefault="00936A0C" w:rsidP="00936A0C">
                            <w:pPr>
                              <w:spacing w:after="0" w:line="240" w:lineRule="auto"/>
                              <w:rPr>
                                <w:b/>
                                <w:sz w:val="28"/>
                                <w:szCs w:val="24"/>
                              </w:rPr>
                            </w:pPr>
                            <w:r w:rsidRPr="00936A0C">
                              <w:rPr>
                                <w:b/>
                                <w:sz w:val="28"/>
                                <w:szCs w:val="24"/>
                              </w:rPr>
                              <w:t>The weakness of the UN</w:t>
                            </w:r>
                          </w:p>
                          <w:p w:rsidR="00936A0C" w:rsidRPr="00936A0C" w:rsidRDefault="00936A0C" w:rsidP="00936A0C">
                            <w:pPr>
                              <w:spacing w:after="0" w:line="240" w:lineRule="auto"/>
                              <w:rPr>
                                <w:sz w:val="24"/>
                                <w:szCs w:val="24"/>
                              </w:rPr>
                            </w:pPr>
                            <w:r w:rsidRPr="00936A0C">
                              <w:rPr>
                                <w:sz w:val="24"/>
                                <w:szCs w:val="24"/>
                              </w:rPr>
                              <w:t xml:space="preserve">The weakness of the UN as a federation of nation-states, is in its inability to enforce its decisions in any way except through cooperation and goodwill. </w:t>
                            </w:r>
                          </w:p>
                          <w:p w:rsidR="00936A0C" w:rsidRPr="00936A0C" w:rsidRDefault="00936A0C" w:rsidP="00936A0C">
                            <w:pPr>
                              <w:spacing w:after="0" w:line="240" w:lineRule="auto"/>
                              <w:rPr>
                                <w:sz w:val="24"/>
                                <w:szCs w:val="24"/>
                              </w:rPr>
                            </w:pPr>
                            <w:r w:rsidRPr="00936A0C">
                              <w:rPr>
                                <w:sz w:val="24"/>
                                <w:szCs w:val="24"/>
                              </w:rPr>
                              <w:t>Unless of course the Security Council can reach an agreement regarding involvement, the UN has no real military power to enforce the resolutions it passes inside the General Assembly.</w:t>
                            </w:r>
                          </w:p>
                          <w:p w:rsidR="00936A0C" w:rsidRPr="00936A0C" w:rsidRDefault="00936A0C" w:rsidP="00936A0C">
                            <w:pPr>
                              <w:spacing w:after="0" w:line="240" w:lineRule="auto"/>
                              <w:rPr>
                                <w:sz w:val="24"/>
                                <w:szCs w:val="24"/>
                              </w:rPr>
                            </w:pPr>
                            <w:r w:rsidRPr="00936A0C">
                              <w:rPr>
                                <w:sz w:val="24"/>
                                <w:szCs w:val="24"/>
                              </w:rPr>
                              <w:t>The effective use of the Assembly as a world forum to discuss matters of global interest has had some positive results.</w:t>
                            </w:r>
                          </w:p>
                          <w:p w:rsidR="00936A0C" w:rsidRPr="00627E78" w:rsidRDefault="00936A0C" w:rsidP="00936A0C">
                            <w:pPr>
                              <w:spacing w:after="0" w:line="240" w:lineRule="auto"/>
                              <w:rPr>
                                <w:sz w:val="24"/>
                                <w:szCs w:val="24"/>
                              </w:rPr>
                            </w:pPr>
                            <w:r w:rsidRPr="00936A0C">
                              <w:rPr>
                                <w:sz w:val="24"/>
                                <w:szCs w:val="24"/>
                              </w:rPr>
                              <w:t xml:space="preserve"> It has been the practice since the 60’s of holding international conferences on a wide range of globally significant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1" type="#_x0000_t202" style="position:absolute;margin-left:238.5pt;margin-top:0;width:273pt;height:575.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HVzUcc0AgAAXwQAAA4AAAAAAAAAAAAAAAAA&#10;LgIAAGRycy9lMm9Eb2MueG1sUEsBAi0AFAAGAAgAAAAhAIJgR6jdAAAACgEAAA8AAAAAAAAAAAAA&#10;AAAAjgQAAGRycy9kb3ducmV2LnhtbFBLBQYAAAAABAAEAPMAAACYBQAAAAA=&#10;" strokecolor="window">
                <v:textbox>
                  <w:txbxContent>
                    <w:p w:rsidR="008F39AC" w:rsidRDefault="00936A0C" w:rsidP="008F39AC">
                      <w:pPr>
                        <w:spacing w:after="0" w:line="240" w:lineRule="auto"/>
                        <w:rPr>
                          <w:b/>
                          <w:sz w:val="28"/>
                          <w:szCs w:val="24"/>
                        </w:rPr>
                      </w:pPr>
                      <w:r>
                        <w:rPr>
                          <w:b/>
                          <w:sz w:val="28"/>
                          <w:szCs w:val="24"/>
                        </w:rPr>
                        <w:t>General Assembly</w:t>
                      </w:r>
                    </w:p>
                    <w:p w:rsidR="00936A0C" w:rsidRDefault="00936A0C" w:rsidP="00936A0C">
                      <w:pPr>
                        <w:spacing w:after="0" w:line="240" w:lineRule="auto"/>
                        <w:rPr>
                          <w:sz w:val="24"/>
                          <w:szCs w:val="24"/>
                        </w:rPr>
                      </w:pPr>
                      <w:r w:rsidRPr="00936A0C">
                        <w:rPr>
                          <w:sz w:val="24"/>
                          <w:szCs w:val="24"/>
                        </w:rPr>
                        <w:t>All 191 member nations are repre</w:t>
                      </w:r>
                      <w:r>
                        <w:rPr>
                          <w:sz w:val="24"/>
                          <w:szCs w:val="24"/>
                        </w:rPr>
                        <w:t xml:space="preserve">sented in the General Assembly. </w:t>
                      </w:r>
                      <w:r w:rsidRPr="00936A0C">
                        <w:rPr>
                          <w:sz w:val="24"/>
                          <w:szCs w:val="24"/>
                        </w:rPr>
                        <w:t xml:space="preserve">Each nation may send 5 delegates and 5 alternate delegates but </w:t>
                      </w:r>
                      <w:r>
                        <w:rPr>
                          <w:sz w:val="24"/>
                          <w:szCs w:val="24"/>
                        </w:rPr>
                        <w:t xml:space="preserve">each nation only gets one vote. </w:t>
                      </w:r>
                      <w:r w:rsidRPr="00936A0C">
                        <w:rPr>
                          <w:sz w:val="24"/>
                          <w:szCs w:val="24"/>
                        </w:rPr>
                        <w:t>The General Assembly ha</w:t>
                      </w:r>
                      <w:r>
                        <w:rPr>
                          <w:sz w:val="24"/>
                          <w:szCs w:val="24"/>
                        </w:rPr>
                        <w:t xml:space="preserve">s almost universal membership. </w:t>
                      </w:r>
                      <w:r w:rsidRPr="00936A0C">
                        <w:rPr>
                          <w:sz w:val="24"/>
                          <w:szCs w:val="24"/>
                        </w:rPr>
                        <w:t xml:space="preserve">This is a relatively recent occurrence and the influx of new members has </w:t>
                      </w:r>
                      <w:r>
                        <w:rPr>
                          <w:sz w:val="24"/>
                          <w:szCs w:val="24"/>
                        </w:rPr>
                        <w:t xml:space="preserve">shifted the direction of the UN. </w:t>
                      </w:r>
                      <w:r w:rsidRPr="00936A0C">
                        <w:rPr>
                          <w:sz w:val="24"/>
                          <w:szCs w:val="24"/>
                        </w:rPr>
                        <w:t xml:space="preserve">Because of the concept of national equality within the General Assembly and because of the concept of “one state, one vote,” the General Assembly is more often dominated by the views of </w:t>
                      </w:r>
                      <w:r>
                        <w:rPr>
                          <w:sz w:val="24"/>
                          <w:szCs w:val="24"/>
                        </w:rPr>
                        <w:t xml:space="preserve">the non-industrialized nations. </w:t>
                      </w:r>
                      <w:r w:rsidRPr="00936A0C">
                        <w:rPr>
                          <w:sz w:val="24"/>
                          <w:szCs w:val="24"/>
                        </w:rPr>
                        <w:t>The initial focus of the General Assembly was changed in 1950 with the</w:t>
                      </w:r>
                      <w:r>
                        <w:rPr>
                          <w:sz w:val="24"/>
                          <w:szCs w:val="24"/>
                        </w:rPr>
                        <w:t xml:space="preserve"> “Uniting for Peace” resolution. </w:t>
                      </w:r>
                      <w:r w:rsidRPr="00936A0C">
                        <w:rPr>
                          <w:sz w:val="24"/>
                          <w:szCs w:val="24"/>
                        </w:rPr>
                        <w:t>This resolution gives the General Assembly the power to act with a 2/3 majority in matters of peacekeeping when the Secur</w:t>
                      </w:r>
                      <w:r>
                        <w:rPr>
                          <w:sz w:val="24"/>
                          <w:szCs w:val="24"/>
                        </w:rPr>
                        <w:t xml:space="preserve">ity council  has failed to act. </w:t>
                      </w:r>
                      <w:r w:rsidRPr="00936A0C">
                        <w:rPr>
                          <w:sz w:val="24"/>
                          <w:szCs w:val="24"/>
                        </w:rPr>
                        <w:t>The General Assembly can debate and initiate any action it deems necessary. However, it c</w:t>
                      </w:r>
                      <w:r>
                        <w:rPr>
                          <w:sz w:val="24"/>
                          <w:szCs w:val="24"/>
                        </w:rPr>
                        <w:t xml:space="preserve">an only recommend, not mandate. </w:t>
                      </w:r>
                      <w:r w:rsidRPr="00936A0C">
                        <w:rPr>
                          <w:sz w:val="24"/>
                          <w:szCs w:val="24"/>
                        </w:rPr>
                        <w:t>Unlike Security Council recommendations the General Assembly can be ignored by nation states without fear of punishment.</w:t>
                      </w:r>
                    </w:p>
                    <w:p w:rsidR="00936A0C" w:rsidRPr="00936A0C" w:rsidRDefault="00936A0C" w:rsidP="00936A0C">
                      <w:pPr>
                        <w:spacing w:after="0" w:line="240" w:lineRule="auto"/>
                        <w:rPr>
                          <w:b/>
                          <w:sz w:val="28"/>
                          <w:szCs w:val="24"/>
                        </w:rPr>
                      </w:pPr>
                      <w:r w:rsidRPr="00936A0C">
                        <w:rPr>
                          <w:b/>
                          <w:sz w:val="28"/>
                          <w:szCs w:val="24"/>
                        </w:rPr>
                        <w:t>The weakness of the UN</w:t>
                      </w:r>
                    </w:p>
                    <w:p w:rsidR="00936A0C" w:rsidRPr="00936A0C" w:rsidRDefault="00936A0C" w:rsidP="00936A0C">
                      <w:pPr>
                        <w:spacing w:after="0" w:line="240" w:lineRule="auto"/>
                        <w:rPr>
                          <w:sz w:val="24"/>
                          <w:szCs w:val="24"/>
                        </w:rPr>
                      </w:pPr>
                      <w:r w:rsidRPr="00936A0C">
                        <w:rPr>
                          <w:sz w:val="24"/>
                          <w:szCs w:val="24"/>
                        </w:rPr>
                        <w:t xml:space="preserve">The weakness of the UN as a federation of nation-states, is in its inability to enforce its decisions in any way except through cooperation and goodwill. </w:t>
                      </w:r>
                    </w:p>
                    <w:p w:rsidR="00936A0C" w:rsidRPr="00936A0C" w:rsidRDefault="00936A0C" w:rsidP="00936A0C">
                      <w:pPr>
                        <w:spacing w:after="0" w:line="240" w:lineRule="auto"/>
                        <w:rPr>
                          <w:sz w:val="24"/>
                          <w:szCs w:val="24"/>
                        </w:rPr>
                      </w:pPr>
                      <w:r w:rsidRPr="00936A0C">
                        <w:rPr>
                          <w:sz w:val="24"/>
                          <w:szCs w:val="24"/>
                        </w:rPr>
                        <w:t>Unless of course the Security Council can reach an agreement regarding involvement, the UN has no real military power to enforce the resolutions it passes inside the General Assembly.</w:t>
                      </w:r>
                    </w:p>
                    <w:p w:rsidR="00936A0C" w:rsidRPr="00936A0C" w:rsidRDefault="00936A0C" w:rsidP="00936A0C">
                      <w:pPr>
                        <w:spacing w:after="0" w:line="240" w:lineRule="auto"/>
                        <w:rPr>
                          <w:sz w:val="24"/>
                          <w:szCs w:val="24"/>
                        </w:rPr>
                      </w:pPr>
                      <w:r w:rsidRPr="00936A0C">
                        <w:rPr>
                          <w:sz w:val="24"/>
                          <w:szCs w:val="24"/>
                        </w:rPr>
                        <w:t>The effective use of the Assembly as a world forum to discuss matters of global interest has had some positive results.</w:t>
                      </w:r>
                    </w:p>
                    <w:p w:rsidR="00936A0C" w:rsidRPr="00627E78" w:rsidRDefault="00936A0C" w:rsidP="00936A0C">
                      <w:pPr>
                        <w:spacing w:after="0" w:line="240" w:lineRule="auto"/>
                        <w:rPr>
                          <w:sz w:val="24"/>
                          <w:szCs w:val="24"/>
                        </w:rPr>
                      </w:pPr>
                      <w:r w:rsidRPr="00936A0C">
                        <w:rPr>
                          <w:sz w:val="24"/>
                          <w:szCs w:val="24"/>
                        </w:rPr>
                        <w:t xml:space="preserve"> It has been the practice since the 60’s of holding international conferences on a wide range of globally significant issues</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145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CA7BA" id="AutoShape 59" o:spid="_x0000_s1026" type="#_x0000_t32" style="position:absolute;margin-left:-1in;margin-top:662.3pt;width:605.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mj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e&#10;Yi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baXmj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135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2E00" id="AutoShape 58" o:spid="_x0000_s1026" type="#_x0000_t32" style="position:absolute;margin-left:-76.5pt;margin-top:639.8pt;width:609.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rQ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wQG&#10;JE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CHVut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125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4BD8F" id="AutoShape 57" o:spid="_x0000_s1026" type="#_x0000_t32" style="position:absolute;margin-left:-81pt;margin-top:618.05pt;width:61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Xf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lmG&#10;kS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HVp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04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F2AED" id="AutoShape 55" o:spid="_x0000_s1026" type="#_x0000_t32" style="position:absolute;margin-left:-81pt;margin-top:571.55pt;width:61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nd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S&#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AAKd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14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1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B3B1" id="AutoShape 56" o:spid="_x0000_s1026" type="#_x0000_t32" style="position:absolute;margin-left:-81pt;margin-top:597.05pt;width:6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7x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06Lv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76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92976" id="AutoShape 67" o:spid="_x0000_s1026" type="#_x0000_t32" style="position:absolute;margin-left:-76.5pt;margin-top:199.55pt;width:8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b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TL&#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14imy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166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5C06B" id="AutoShape 62" o:spid="_x0000_s1026" type="#_x0000_t32" style="position:absolute;margin-left:-1in;margin-top:65.3pt;width:74.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oJgIAAEk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jQKZ6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155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88582" id="AutoShape 60" o:spid="_x0000_s1026" type="#_x0000_t32" style="position:absolute;margin-left:-1in;margin-top:12.05pt;width:74.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oJQ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P4ziKC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288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Default="00936A0C" w:rsidP="008F39AC">
                            <w:pPr>
                              <w:spacing w:after="0" w:line="240" w:lineRule="auto"/>
                              <w:rPr>
                                <w:b/>
                                <w:sz w:val="28"/>
                                <w:szCs w:val="24"/>
                              </w:rPr>
                            </w:pPr>
                            <w:r>
                              <w:rPr>
                                <w:b/>
                                <w:sz w:val="28"/>
                                <w:szCs w:val="24"/>
                              </w:rPr>
                              <w:t>The general assembly: how it operates, and who pays for it</w:t>
                            </w:r>
                          </w:p>
                          <w:p w:rsidR="00936A0C" w:rsidRPr="00936A0C" w:rsidRDefault="00936A0C" w:rsidP="00936A0C">
                            <w:pPr>
                              <w:spacing w:after="0" w:line="240" w:lineRule="auto"/>
                              <w:rPr>
                                <w:sz w:val="24"/>
                                <w:szCs w:val="24"/>
                              </w:rPr>
                            </w:pPr>
                            <w:r w:rsidRPr="00936A0C">
                              <w:rPr>
                                <w:sz w:val="24"/>
                                <w:szCs w:val="24"/>
                              </w:rPr>
                              <w:t>The General Assembly session opens on the 3rd Tuesday of September each year.</w:t>
                            </w:r>
                          </w:p>
                          <w:p w:rsidR="00936A0C" w:rsidRPr="00936A0C" w:rsidRDefault="00936A0C" w:rsidP="00936A0C">
                            <w:pPr>
                              <w:spacing w:after="0" w:line="240" w:lineRule="auto"/>
                              <w:rPr>
                                <w:sz w:val="24"/>
                                <w:szCs w:val="24"/>
                              </w:rPr>
                            </w:pPr>
                            <w:r w:rsidRPr="00936A0C">
                              <w:rPr>
                                <w:sz w:val="24"/>
                                <w:szCs w:val="24"/>
                              </w:rPr>
                              <w:t>It’s working languages include; English, Russian, French, Chinese, Spanish and Arabic.</w:t>
                            </w:r>
                          </w:p>
                          <w:p w:rsidR="00936A0C" w:rsidRPr="00936A0C" w:rsidRDefault="00936A0C" w:rsidP="00936A0C">
                            <w:pPr>
                              <w:spacing w:after="0" w:line="240" w:lineRule="auto"/>
                              <w:rPr>
                                <w:sz w:val="24"/>
                                <w:szCs w:val="24"/>
                              </w:rPr>
                            </w:pPr>
                            <w:r w:rsidRPr="00936A0C">
                              <w:rPr>
                                <w:sz w:val="24"/>
                                <w:szCs w:val="24"/>
                              </w:rPr>
                              <w:t>In the case of an emergency nine members of the Council or a simple majority of the members of the Assembly can call for a special session within 24 hours.</w:t>
                            </w:r>
                          </w:p>
                          <w:p w:rsidR="00936A0C" w:rsidRPr="00936A0C" w:rsidRDefault="00936A0C" w:rsidP="00936A0C">
                            <w:pPr>
                              <w:spacing w:after="0" w:line="240" w:lineRule="auto"/>
                              <w:rPr>
                                <w:sz w:val="24"/>
                                <w:szCs w:val="24"/>
                              </w:rPr>
                            </w:pPr>
                            <w:r w:rsidRPr="00936A0C">
                              <w:rPr>
                                <w:sz w:val="24"/>
                                <w:szCs w:val="24"/>
                              </w:rPr>
                              <w:t xml:space="preserve">The General Assembly also supervises the activities of the agencies and commissions of the UN. </w:t>
                            </w:r>
                          </w:p>
                          <w:p w:rsidR="00936A0C" w:rsidRPr="00936A0C" w:rsidRDefault="00936A0C" w:rsidP="00936A0C">
                            <w:pPr>
                              <w:spacing w:after="0" w:line="240" w:lineRule="auto"/>
                              <w:rPr>
                                <w:sz w:val="24"/>
                                <w:szCs w:val="24"/>
                              </w:rPr>
                            </w:pPr>
                            <w:r w:rsidRPr="00936A0C">
                              <w:rPr>
                                <w:sz w:val="24"/>
                                <w:szCs w:val="24"/>
                              </w:rPr>
                              <w:t>This expansion of programs is expensive and has brought the UN to the edge of bankruptcy more than once.</w:t>
                            </w:r>
                          </w:p>
                          <w:p w:rsidR="00936A0C" w:rsidRPr="00936A0C" w:rsidRDefault="00936A0C" w:rsidP="00936A0C">
                            <w:pPr>
                              <w:spacing w:after="0" w:line="240" w:lineRule="auto"/>
                              <w:rPr>
                                <w:sz w:val="24"/>
                                <w:szCs w:val="24"/>
                              </w:rPr>
                            </w:pPr>
                            <w:r w:rsidRPr="00936A0C">
                              <w:rPr>
                                <w:sz w:val="24"/>
                                <w:szCs w:val="24"/>
                              </w:rPr>
                              <w:t>Initially nations were supposed to pay an assessed percentage of their GNP to support the UN depending on their ability to pay.</w:t>
                            </w:r>
                          </w:p>
                          <w:p w:rsidR="00936A0C" w:rsidRPr="00936A0C" w:rsidRDefault="00936A0C" w:rsidP="00936A0C">
                            <w:pPr>
                              <w:spacing w:after="0" w:line="240" w:lineRule="auto"/>
                              <w:rPr>
                                <w:sz w:val="24"/>
                                <w:szCs w:val="24"/>
                              </w:rPr>
                            </w:pPr>
                            <w:r w:rsidRPr="00936A0C">
                              <w:rPr>
                                <w:sz w:val="24"/>
                                <w:szCs w:val="24"/>
                              </w:rPr>
                              <w:t>The US agreed to pay 39.89 % of the organizations initial budget, until the remaining member states had recovered from WWII.</w:t>
                            </w:r>
                          </w:p>
                          <w:p w:rsidR="00936A0C" w:rsidRPr="00936A0C" w:rsidRDefault="00936A0C" w:rsidP="00936A0C">
                            <w:pPr>
                              <w:spacing w:after="0" w:line="240" w:lineRule="auto"/>
                              <w:rPr>
                                <w:sz w:val="24"/>
                                <w:szCs w:val="24"/>
                              </w:rPr>
                            </w:pPr>
                            <w:r w:rsidRPr="00936A0C">
                              <w:rPr>
                                <w:sz w:val="24"/>
                                <w:szCs w:val="24"/>
                              </w:rPr>
                              <w:t>This was supposed to be reduced to 25% after they recovered from the war.</w:t>
                            </w:r>
                          </w:p>
                          <w:p w:rsidR="00936A0C" w:rsidRPr="00936A0C" w:rsidRDefault="00936A0C" w:rsidP="00936A0C">
                            <w:pPr>
                              <w:spacing w:after="0" w:line="240" w:lineRule="auto"/>
                              <w:rPr>
                                <w:sz w:val="24"/>
                                <w:szCs w:val="24"/>
                              </w:rPr>
                            </w:pPr>
                            <w:r w:rsidRPr="00936A0C">
                              <w:rPr>
                                <w:sz w:val="24"/>
                                <w:szCs w:val="24"/>
                              </w:rPr>
                              <w:t xml:space="preserve">Today, the 10 largest nations contribute most of the UN’s operating costs. However they only hold 7% of the votes, while over 70 nations contributing less than.01 % of their GNP hold majority voting power (In the General Assembly) </w:t>
                            </w:r>
                          </w:p>
                          <w:p w:rsidR="00936A0C" w:rsidRPr="00936A0C" w:rsidRDefault="00936A0C" w:rsidP="00936A0C">
                            <w:pPr>
                              <w:spacing w:after="0" w:line="240" w:lineRule="auto"/>
                              <w:rPr>
                                <w:sz w:val="24"/>
                                <w:szCs w:val="24"/>
                              </w:rPr>
                            </w:pPr>
                            <w:r w:rsidRPr="00936A0C">
                              <w:rPr>
                                <w:sz w:val="24"/>
                                <w:szCs w:val="24"/>
                              </w:rPr>
                              <w:t>The US pays 25% of the UN budget</w:t>
                            </w:r>
                          </w:p>
                          <w:p w:rsidR="00936A0C" w:rsidRPr="00627E78" w:rsidRDefault="00936A0C" w:rsidP="00936A0C">
                            <w:pPr>
                              <w:spacing w:after="0" w:line="240" w:lineRule="auto"/>
                              <w:rPr>
                                <w:sz w:val="24"/>
                                <w:szCs w:val="24"/>
                              </w:rPr>
                            </w:pPr>
                            <w:r w:rsidRPr="00936A0C">
                              <w:rPr>
                                <w:sz w:val="24"/>
                                <w:szCs w:val="24"/>
                              </w:rPr>
                              <w:t>Japan pays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2" type="#_x0000_t202" style="position:absolute;margin-left:238.5pt;margin-top:0;width:273pt;height:575.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HN8M6g0AgAAXQQAAA4AAAAAAAAAAAAAAAAA&#10;LgIAAGRycy9lMm9Eb2MueG1sUEsBAi0AFAAGAAgAAAAhAIJgR6jdAAAACgEAAA8AAAAAAAAAAAAA&#10;AAAAjgQAAGRycy9kb3ducmV2LnhtbFBLBQYAAAAABAAEAPMAAACYBQAAAAA=&#10;" strokecolor="window">
                <v:textbox>
                  <w:txbxContent>
                    <w:p w:rsidR="008F39AC" w:rsidRDefault="00936A0C" w:rsidP="008F39AC">
                      <w:pPr>
                        <w:spacing w:after="0" w:line="240" w:lineRule="auto"/>
                        <w:rPr>
                          <w:b/>
                          <w:sz w:val="28"/>
                          <w:szCs w:val="24"/>
                        </w:rPr>
                      </w:pPr>
                      <w:r>
                        <w:rPr>
                          <w:b/>
                          <w:sz w:val="28"/>
                          <w:szCs w:val="24"/>
                        </w:rPr>
                        <w:t>The general assembly: how it operates, and who pays for it</w:t>
                      </w:r>
                    </w:p>
                    <w:p w:rsidR="00936A0C" w:rsidRPr="00936A0C" w:rsidRDefault="00936A0C" w:rsidP="00936A0C">
                      <w:pPr>
                        <w:spacing w:after="0" w:line="240" w:lineRule="auto"/>
                        <w:rPr>
                          <w:sz w:val="24"/>
                          <w:szCs w:val="24"/>
                        </w:rPr>
                      </w:pPr>
                      <w:r w:rsidRPr="00936A0C">
                        <w:rPr>
                          <w:sz w:val="24"/>
                          <w:szCs w:val="24"/>
                        </w:rPr>
                        <w:t>The General Assembly session opens on the 3rd Tuesday of September each year.</w:t>
                      </w:r>
                    </w:p>
                    <w:p w:rsidR="00936A0C" w:rsidRPr="00936A0C" w:rsidRDefault="00936A0C" w:rsidP="00936A0C">
                      <w:pPr>
                        <w:spacing w:after="0" w:line="240" w:lineRule="auto"/>
                        <w:rPr>
                          <w:sz w:val="24"/>
                          <w:szCs w:val="24"/>
                        </w:rPr>
                      </w:pPr>
                      <w:r w:rsidRPr="00936A0C">
                        <w:rPr>
                          <w:sz w:val="24"/>
                          <w:szCs w:val="24"/>
                        </w:rPr>
                        <w:t>It’s working languages include; English, Russian, French, Chinese, Spanish and Arabic.</w:t>
                      </w:r>
                    </w:p>
                    <w:p w:rsidR="00936A0C" w:rsidRPr="00936A0C" w:rsidRDefault="00936A0C" w:rsidP="00936A0C">
                      <w:pPr>
                        <w:spacing w:after="0" w:line="240" w:lineRule="auto"/>
                        <w:rPr>
                          <w:sz w:val="24"/>
                          <w:szCs w:val="24"/>
                        </w:rPr>
                      </w:pPr>
                      <w:r w:rsidRPr="00936A0C">
                        <w:rPr>
                          <w:sz w:val="24"/>
                          <w:szCs w:val="24"/>
                        </w:rPr>
                        <w:t>In the case of an emergency nine members of the Council or a simple majority of the members of the Assembly can call for a special session within 24 hours.</w:t>
                      </w:r>
                    </w:p>
                    <w:p w:rsidR="00936A0C" w:rsidRPr="00936A0C" w:rsidRDefault="00936A0C" w:rsidP="00936A0C">
                      <w:pPr>
                        <w:spacing w:after="0" w:line="240" w:lineRule="auto"/>
                        <w:rPr>
                          <w:sz w:val="24"/>
                          <w:szCs w:val="24"/>
                        </w:rPr>
                      </w:pPr>
                      <w:r w:rsidRPr="00936A0C">
                        <w:rPr>
                          <w:sz w:val="24"/>
                          <w:szCs w:val="24"/>
                        </w:rPr>
                        <w:t xml:space="preserve">The General Assembly also supervises the activities of the agencies and commissions of the UN. </w:t>
                      </w:r>
                    </w:p>
                    <w:p w:rsidR="00936A0C" w:rsidRPr="00936A0C" w:rsidRDefault="00936A0C" w:rsidP="00936A0C">
                      <w:pPr>
                        <w:spacing w:after="0" w:line="240" w:lineRule="auto"/>
                        <w:rPr>
                          <w:sz w:val="24"/>
                          <w:szCs w:val="24"/>
                        </w:rPr>
                      </w:pPr>
                      <w:r w:rsidRPr="00936A0C">
                        <w:rPr>
                          <w:sz w:val="24"/>
                          <w:szCs w:val="24"/>
                        </w:rPr>
                        <w:t>This expansion of programs is expensive and has brought the UN to the edge of bankruptcy more than once.</w:t>
                      </w:r>
                    </w:p>
                    <w:p w:rsidR="00936A0C" w:rsidRPr="00936A0C" w:rsidRDefault="00936A0C" w:rsidP="00936A0C">
                      <w:pPr>
                        <w:spacing w:after="0" w:line="240" w:lineRule="auto"/>
                        <w:rPr>
                          <w:sz w:val="24"/>
                          <w:szCs w:val="24"/>
                        </w:rPr>
                      </w:pPr>
                      <w:r w:rsidRPr="00936A0C">
                        <w:rPr>
                          <w:sz w:val="24"/>
                          <w:szCs w:val="24"/>
                        </w:rPr>
                        <w:t>Initially nations were supposed to pay an assessed percentage of their GNP to support the UN depending on their ability to pay.</w:t>
                      </w:r>
                    </w:p>
                    <w:p w:rsidR="00936A0C" w:rsidRPr="00936A0C" w:rsidRDefault="00936A0C" w:rsidP="00936A0C">
                      <w:pPr>
                        <w:spacing w:after="0" w:line="240" w:lineRule="auto"/>
                        <w:rPr>
                          <w:sz w:val="24"/>
                          <w:szCs w:val="24"/>
                        </w:rPr>
                      </w:pPr>
                      <w:r w:rsidRPr="00936A0C">
                        <w:rPr>
                          <w:sz w:val="24"/>
                          <w:szCs w:val="24"/>
                        </w:rPr>
                        <w:t>The US agreed to pay 39.89 % of the organizations initial budget, until the remaining member states had recovered from WWII.</w:t>
                      </w:r>
                    </w:p>
                    <w:p w:rsidR="00936A0C" w:rsidRPr="00936A0C" w:rsidRDefault="00936A0C" w:rsidP="00936A0C">
                      <w:pPr>
                        <w:spacing w:after="0" w:line="240" w:lineRule="auto"/>
                        <w:rPr>
                          <w:sz w:val="24"/>
                          <w:szCs w:val="24"/>
                        </w:rPr>
                      </w:pPr>
                      <w:r w:rsidRPr="00936A0C">
                        <w:rPr>
                          <w:sz w:val="24"/>
                          <w:szCs w:val="24"/>
                        </w:rPr>
                        <w:t>This was supposed to be reduced to 25% after they recovered from the war.</w:t>
                      </w:r>
                    </w:p>
                    <w:p w:rsidR="00936A0C" w:rsidRPr="00936A0C" w:rsidRDefault="00936A0C" w:rsidP="00936A0C">
                      <w:pPr>
                        <w:spacing w:after="0" w:line="240" w:lineRule="auto"/>
                        <w:rPr>
                          <w:sz w:val="24"/>
                          <w:szCs w:val="24"/>
                        </w:rPr>
                      </w:pPr>
                      <w:r w:rsidRPr="00936A0C">
                        <w:rPr>
                          <w:sz w:val="24"/>
                          <w:szCs w:val="24"/>
                        </w:rPr>
                        <w:t xml:space="preserve">Today, the 10 largest nations contribute most of the UN’s operating costs. However they only hold 7% of the votes, while over 70 nations contributing less than.01 % of their GNP hold majority voting power (In the General Assembly) </w:t>
                      </w:r>
                    </w:p>
                    <w:p w:rsidR="00936A0C" w:rsidRPr="00936A0C" w:rsidRDefault="00936A0C" w:rsidP="00936A0C">
                      <w:pPr>
                        <w:spacing w:after="0" w:line="240" w:lineRule="auto"/>
                        <w:rPr>
                          <w:sz w:val="24"/>
                          <w:szCs w:val="24"/>
                        </w:rPr>
                      </w:pPr>
                      <w:r w:rsidRPr="00936A0C">
                        <w:rPr>
                          <w:sz w:val="24"/>
                          <w:szCs w:val="24"/>
                        </w:rPr>
                        <w:t>The US pays 25% of the UN budget</w:t>
                      </w:r>
                    </w:p>
                    <w:p w:rsidR="00936A0C" w:rsidRPr="00627E78" w:rsidRDefault="00936A0C" w:rsidP="00936A0C">
                      <w:pPr>
                        <w:spacing w:after="0" w:line="240" w:lineRule="auto"/>
                        <w:rPr>
                          <w:sz w:val="24"/>
                          <w:szCs w:val="24"/>
                        </w:rPr>
                      </w:pPr>
                      <w:r w:rsidRPr="00936A0C">
                        <w:rPr>
                          <w:sz w:val="24"/>
                          <w:szCs w:val="24"/>
                        </w:rPr>
                        <w:t>Japan pays 12%</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248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3BF4" id="AutoShape 59" o:spid="_x0000_s1026" type="#_x0000_t32" style="position:absolute;margin-left:-1in;margin-top:662.3pt;width:605.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P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wqQ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pbjy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237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741" id="AutoShape 58" o:spid="_x0000_s1026" type="#_x0000_t32" style="position:absolute;margin-left:-76.5pt;margin-top:639.8pt;width:609.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5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cKiC5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7227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0BC02" id="AutoShape 57" o:spid="_x0000_s1026" type="#_x0000_t32" style="position:absolute;margin-left:-81pt;margin-top:618.05pt;width:6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H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&#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jhbH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07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843C9" id="AutoShape 55" o:spid="_x0000_s1026" type="#_x0000_t32" style="position:absolute;margin-left:-81pt;margin-top:571.55pt;width:6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p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I6En6kfAgAAPQ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7217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4F4B7" id="AutoShape 56" o:spid="_x0000_s1026" type="#_x0000_t32" style="position:absolute;margin-left:-81pt;margin-top:597.05pt;width:61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1Em6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78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5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1EA36" id="AutoShape 67" o:spid="_x0000_s1026" type="#_x0000_t32" style="position:absolute;margin-left:-76.5pt;margin-top:199.55pt;width:8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fe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aGCX3i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268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3A19A" id="AutoShape 62" o:spid="_x0000_s1026" type="#_x0000_t32" style="position:absolute;margin-left:-1in;margin-top:65.3pt;width:74.2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v9JQIAAEk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Zd6v9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7258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6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006D9" id="AutoShape 60" o:spid="_x0000_s1026" type="#_x0000_t32" style="position:absolute;margin-left:-1in;margin-top:12.05pt;width:7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GCJg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NwggYI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39136" behindDoc="0" locked="0" layoutInCell="1" allowOverlap="1" wp14:anchorId="25A47327" wp14:editId="30E277E2">
                <wp:simplePos x="0" y="0"/>
                <wp:positionH relativeFrom="margin">
                  <wp:posOffset>3028950</wp:posOffset>
                </wp:positionH>
                <wp:positionV relativeFrom="paragraph">
                  <wp:posOffset>0</wp:posOffset>
                </wp:positionV>
                <wp:extent cx="3467100" cy="7600950"/>
                <wp:effectExtent l="0" t="0" r="19050" b="19050"/>
                <wp:wrapSquare wrapText="bothSides"/>
                <wp:docPr id="2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600950"/>
                        </a:xfrm>
                        <a:prstGeom prst="rect">
                          <a:avLst/>
                        </a:prstGeom>
                        <a:solidFill>
                          <a:srgbClr val="FFFFFF"/>
                        </a:solidFill>
                        <a:ln w="9525">
                          <a:solidFill>
                            <a:sysClr val="window" lastClr="FFFFFF"/>
                          </a:solidFill>
                          <a:miter lim="800000"/>
                          <a:headEnd/>
                          <a:tailEnd/>
                        </a:ln>
                      </wps:spPr>
                      <wps:txbx>
                        <w:txbxContent>
                          <w:p w:rsidR="008F39AC" w:rsidRPr="00102EBA" w:rsidRDefault="00102EBA" w:rsidP="008F39AC">
                            <w:pPr>
                              <w:spacing w:after="0" w:line="240" w:lineRule="auto"/>
                              <w:rPr>
                                <w:b/>
                                <w:sz w:val="28"/>
                                <w:szCs w:val="24"/>
                              </w:rPr>
                            </w:pPr>
                            <w:r w:rsidRPr="00102EBA">
                              <w:rPr>
                                <w:b/>
                                <w:sz w:val="28"/>
                                <w:szCs w:val="24"/>
                              </w:rPr>
                              <w:t>The problems associated with who pays the cost of the UN</w:t>
                            </w:r>
                          </w:p>
                          <w:p w:rsidR="00102EBA" w:rsidRPr="00102EBA" w:rsidRDefault="00102EBA" w:rsidP="00102EBA">
                            <w:pPr>
                              <w:spacing w:after="0" w:line="240" w:lineRule="auto"/>
                              <w:rPr>
                                <w:sz w:val="24"/>
                                <w:szCs w:val="24"/>
                              </w:rPr>
                            </w:pPr>
                            <w:r w:rsidRPr="00102EBA">
                              <w:rPr>
                                <w:sz w:val="24"/>
                                <w:szCs w:val="24"/>
                              </w:rPr>
                              <w:t xml:space="preserve">This disproportionate distribution of the price associated with the UN presents a two fold problem. </w:t>
                            </w:r>
                          </w:p>
                          <w:p w:rsidR="00102EBA" w:rsidRDefault="00102EBA" w:rsidP="00102EBA">
                            <w:pPr>
                              <w:spacing w:after="0" w:line="240" w:lineRule="auto"/>
                              <w:rPr>
                                <w:sz w:val="24"/>
                                <w:szCs w:val="24"/>
                              </w:rPr>
                            </w:pPr>
                            <w:r w:rsidRPr="00102EBA">
                              <w:rPr>
                                <w:sz w:val="24"/>
                                <w:szCs w:val="24"/>
                              </w:rPr>
                              <w:t>Many member nations in the UN fear American d</w:t>
                            </w:r>
                            <w:r>
                              <w:rPr>
                                <w:sz w:val="24"/>
                                <w:szCs w:val="24"/>
                              </w:rPr>
                              <w:t xml:space="preserve">omination of the organization. </w:t>
                            </w:r>
                            <w:r w:rsidRPr="00102EBA">
                              <w:rPr>
                                <w:sz w:val="24"/>
                                <w:szCs w:val="24"/>
                              </w:rPr>
                              <w:t>The US resents not having domina</w:t>
                            </w:r>
                            <w:r>
                              <w:rPr>
                                <w:sz w:val="24"/>
                                <w:szCs w:val="24"/>
                              </w:rPr>
                              <w:t xml:space="preserve">nce when it is footing the bill. </w:t>
                            </w:r>
                            <w:r w:rsidRPr="00102EBA">
                              <w:rPr>
                                <w:sz w:val="24"/>
                                <w:szCs w:val="24"/>
                              </w:rPr>
                              <w:t>It has been suggested that the payment formula be altered to one which is based on the GNP per head with a max of</w:t>
                            </w:r>
                            <w:r>
                              <w:rPr>
                                <w:sz w:val="24"/>
                                <w:szCs w:val="24"/>
                              </w:rPr>
                              <w:t xml:space="preserve"> 4%of the UN budget per state. </w:t>
                            </w:r>
                            <w:r w:rsidRPr="00102EBA">
                              <w:rPr>
                                <w:sz w:val="24"/>
                                <w:szCs w:val="24"/>
                              </w:rPr>
                              <w:t>This would require that no one country would have to give more than  $40 million US a year and would move some of the financial burden of the UN to small wealthy states which are somet</w:t>
                            </w:r>
                            <w:r>
                              <w:rPr>
                                <w:sz w:val="24"/>
                                <w:szCs w:val="24"/>
                              </w:rPr>
                              <w:t xml:space="preserve">imes in need of UN protection. </w:t>
                            </w:r>
                            <w:r w:rsidRPr="00102EBA">
                              <w:rPr>
                                <w:sz w:val="24"/>
                                <w:szCs w:val="24"/>
                              </w:rPr>
                              <w:t>Kuwait and South Korea are examples of small UN nations where considerable expense has been b</w:t>
                            </w:r>
                            <w:r>
                              <w:rPr>
                                <w:sz w:val="24"/>
                                <w:szCs w:val="24"/>
                              </w:rPr>
                              <w:t xml:space="preserve">orn by the UN in their defence. </w:t>
                            </w:r>
                            <w:r w:rsidRPr="00102EBA">
                              <w:rPr>
                                <w:sz w:val="24"/>
                                <w:szCs w:val="24"/>
                              </w:rPr>
                              <w:t>The UN has also attempted to use fundraising campaigns (like the UNICEF Halloween campaign) to raise funds for specific UN agencies. The sale of bonds to the private sector has also had some limited success.</w:t>
                            </w:r>
                          </w:p>
                          <w:p w:rsidR="00102EBA" w:rsidRPr="00102EBA" w:rsidRDefault="00102EBA" w:rsidP="00102EBA">
                            <w:pPr>
                              <w:spacing w:after="0" w:line="240" w:lineRule="auto"/>
                              <w:rPr>
                                <w:b/>
                                <w:sz w:val="28"/>
                                <w:szCs w:val="24"/>
                              </w:rPr>
                            </w:pPr>
                            <w:r w:rsidRPr="00102EBA">
                              <w:rPr>
                                <w:b/>
                                <w:sz w:val="28"/>
                                <w:szCs w:val="24"/>
                              </w:rPr>
                              <w:t>Origins of the cost associated with the UN</w:t>
                            </w:r>
                          </w:p>
                          <w:p w:rsidR="00102EBA" w:rsidRPr="00102EBA" w:rsidRDefault="00102EBA" w:rsidP="00102EBA">
                            <w:pPr>
                              <w:spacing w:after="0" w:line="240" w:lineRule="auto"/>
                              <w:rPr>
                                <w:sz w:val="24"/>
                                <w:szCs w:val="24"/>
                              </w:rPr>
                            </w:pPr>
                            <w:r w:rsidRPr="00102EBA">
                              <w:rPr>
                                <w:sz w:val="24"/>
                                <w:szCs w:val="24"/>
                              </w:rPr>
                              <w:t>Most of the costs incurred by the UN are the result of</w:t>
                            </w:r>
                            <w:r>
                              <w:rPr>
                                <w:sz w:val="24"/>
                                <w:szCs w:val="24"/>
                              </w:rPr>
                              <w:t xml:space="preserve"> military peacekeeping missions. </w:t>
                            </w:r>
                            <w:r w:rsidRPr="00102EBA">
                              <w:rPr>
                                <w:sz w:val="24"/>
                                <w:szCs w:val="24"/>
                              </w:rPr>
                              <w:t>UN operations in Korea 1950-53 ($200 million)  a thank you for United Nat</w:t>
                            </w:r>
                            <w:r>
                              <w:rPr>
                                <w:sz w:val="24"/>
                                <w:szCs w:val="24"/>
                              </w:rPr>
                              <w:t xml:space="preserve">ions involvement in Korean War. </w:t>
                            </w:r>
                            <w:r w:rsidRPr="00102EBA">
                              <w:rPr>
                                <w:sz w:val="24"/>
                                <w:szCs w:val="24"/>
                              </w:rPr>
                              <w:t>UN operations</w:t>
                            </w:r>
                            <w:r>
                              <w:rPr>
                                <w:sz w:val="24"/>
                                <w:szCs w:val="24"/>
                              </w:rPr>
                              <w:t xml:space="preserve"> in Congo 1960-64($400 million). </w:t>
                            </w:r>
                            <w:r w:rsidRPr="00102EBA">
                              <w:rPr>
                                <w:sz w:val="24"/>
                                <w:szCs w:val="24"/>
                              </w:rPr>
                              <w:t>Are examples of the massive cost associated with peacekeeping missions</w:t>
                            </w:r>
                          </w:p>
                          <w:p w:rsidR="00102EBA" w:rsidRPr="00627E78" w:rsidRDefault="00102EBA" w:rsidP="00102EBA">
                            <w:pPr>
                              <w:spacing w:after="0" w:line="240" w:lineRule="auto"/>
                              <w:rPr>
                                <w:sz w:val="24"/>
                                <w:szCs w:val="24"/>
                              </w:rPr>
                            </w:pPr>
                            <w:r>
                              <w:rPr>
                                <w:sz w:val="24"/>
                                <w:szCs w:val="24"/>
                              </w:rPr>
                              <w:t>These</w:t>
                            </w:r>
                            <w:r w:rsidRPr="00102EBA">
                              <w:rPr>
                                <w:sz w:val="24"/>
                                <w:szCs w:val="24"/>
                              </w:rPr>
                              <w:t xml:space="preserve"> costs do not include the salaries and equipment costs borne by those states whose </w:t>
                            </w:r>
                            <w:r>
                              <w:rPr>
                                <w:sz w:val="24"/>
                                <w:szCs w:val="24"/>
                              </w:rPr>
                              <w:t xml:space="preserve">soldiers were involved. </w:t>
                            </w:r>
                            <w:r w:rsidRPr="00102EBA">
                              <w:rPr>
                                <w:sz w:val="24"/>
                                <w:szCs w:val="24"/>
                              </w:rPr>
                              <w:t xml:space="preserve">The Soviet bloc refused to pay for Korea on the grounds that it was a domestic matter outside the UN mandate and was not a Council activity but one fostered by the Assembly </w:t>
                            </w:r>
                            <w:r>
                              <w:rPr>
                                <w:sz w:val="24"/>
                                <w:szCs w:val="24"/>
                              </w:rPr>
                              <w:t xml:space="preserve">which could not allocate costs. </w:t>
                            </w:r>
                            <w:r w:rsidRPr="00102EBA">
                              <w:rPr>
                                <w:sz w:val="24"/>
                                <w:szCs w:val="24"/>
                              </w:rPr>
                              <w:t>Latin American countries have suggested that the burden of peacekeeping be carried by the permanent members of the Council as they have the real power and responsibility to maintain would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3" type="#_x0000_t202" style="position:absolute;margin-left:238.5pt;margin-top:0;width:273pt;height:598.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" strokecolor="window">
                <v:textbox>
                  <w:txbxContent>
                    <w:p w:rsidR="008F39AC" w:rsidRPr="00102EBA" w:rsidRDefault="00102EBA" w:rsidP="008F39AC">
                      <w:pPr>
                        <w:spacing w:after="0" w:line="240" w:lineRule="auto"/>
                        <w:rPr>
                          <w:b/>
                          <w:sz w:val="28"/>
                          <w:szCs w:val="24"/>
                        </w:rPr>
                      </w:pPr>
                      <w:r w:rsidRPr="00102EBA">
                        <w:rPr>
                          <w:b/>
                          <w:sz w:val="28"/>
                          <w:szCs w:val="24"/>
                        </w:rPr>
                        <w:t>The problems associated with who pays the cost of the UN</w:t>
                      </w:r>
                    </w:p>
                    <w:p w:rsidR="00102EBA" w:rsidRPr="00102EBA" w:rsidRDefault="00102EBA" w:rsidP="00102EBA">
                      <w:pPr>
                        <w:spacing w:after="0" w:line="240" w:lineRule="auto"/>
                        <w:rPr>
                          <w:sz w:val="24"/>
                          <w:szCs w:val="24"/>
                        </w:rPr>
                      </w:pPr>
                      <w:r w:rsidRPr="00102EBA">
                        <w:rPr>
                          <w:sz w:val="24"/>
                          <w:szCs w:val="24"/>
                        </w:rPr>
                        <w:t xml:space="preserve">This disproportionate distribution of the price associated with the UN presents a </w:t>
                      </w:r>
                      <w:proofErr w:type="spellStart"/>
                      <w:r w:rsidRPr="00102EBA">
                        <w:rPr>
                          <w:sz w:val="24"/>
                          <w:szCs w:val="24"/>
                        </w:rPr>
                        <w:t>two fold</w:t>
                      </w:r>
                      <w:proofErr w:type="spellEnd"/>
                      <w:r w:rsidRPr="00102EBA">
                        <w:rPr>
                          <w:sz w:val="24"/>
                          <w:szCs w:val="24"/>
                        </w:rPr>
                        <w:t xml:space="preserve"> problem. </w:t>
                      </w:r>
                    </w:p>
                    <w:p w:rsidR="00102EBA" w:rsidRDefault="00102EBA" w:rsidP="00102EBA">
                      <w:pPr>
                        <w:spacing w:after="0" w:line="240" w:lineRule="auto"/>
                        <w:rPr>
                          <w:sz w:val="24"/>
                          <w:szCs w:val="24"/>
                        </w:rPr>
                      </w:pPr>
                      <w:r w:rsidRPr="00102EBA">
                        <w:rPr>
                          <w:sz w:val="24"/>
                          <w:szCs w:val="24"/>
                        </w:rPr>
                        <w:t>Many member nations in the UN fear American d</w:t>
                      </w:r>
                      <w:r>
                        <w:rPr>
                          <w:sz w:val="24"/>
                          <w:szCs w:val="24"/>
                        </w:rPr>
                        <w:t xml:space="preserve">omination of the organization. </w:t>
                      </w:r>
                      <w:r w:rsidRPr="00102EBA">
                        <w:rPr>
                          <w:sz w:val="24"/>
                          <w:szCs w:val="24"/>
                        </w:rPr>
                        <w:t>The US resents not having domina</w:t>
                      </w:r>
                      <w:r>
                        <w:rPr>
                          <w:sz w:val="24"/>
                          <w:szCs w:val="24"/>
                        </w:rPr>
                        <w:t xml:space="preserve">nce when it is footing the bill. </w:t>
                      </w:r>
                      <w:r w:rsidRPr="00102EBA">
                        <w:rPr>
                          <w:sz w:val="24"/>
                          <w:szCs w:val="24"/>
                        </w:rPr>
                        <w:t>It has been suggested that the payment formula be altered to one which is based on the GNP per head with a max of</w:t>
                      </w:r>
                      <w:r>
                        <w:rPr>
                          <w:sz w:val="24"/>
                          <w:szCs w:val="24"/>
                        </w:rPr>
                        <w:t xml:space="preserve"> 4%of the UN budget per state. </w:t>
                      </w:r>
                      <w:r w:rsidRPr="00102EBA">
                        <w:rPr>
                          <w:sz w:val="24"/>
                          <w:szCs w:val="24"/>
                        </w:rPr>
                        <w:t>This would require that no one country would have to give more than  $40 million US a year and would move some of the financial burden of the UN to small wealthy states which are somet</w:t>
                      </w:r>
                      <w:r>
                        <w:rPr>
                          <w:sz w:val="24"/>
                          <w:szCs w:val="24"/>
                        </w:rPr>
                        <w:t xml:space="preserve">imes in need of UN protection. </w:t>
                      </w:r>
                      <w:r w:rsidRPr="00102EBA">
                        <w:rPr>
                          <w:sz w:val="24"/>
                          <w:szCs w:val="24"/>
                        </w:rPr>
                        <w:t>Kuwait and South Korea are examples of small UN nations where considerable expense has been b</w:t>
                      </w:r>
                      <w:r>
                        <w:rPr>
                          <w:sz w:val="24"/>
                          <w:szCs w:val="24"/>
                        </w:rPr>
                        <w:t xml:space="preserve">orn by the UN in their </w:t>
                      </w:r>
                      <w:proofErr w:type="spellStart"/>
                      <w:r>
                        <w:rPr>
                          <w:sz w:val="24"/>
                          <w:szCs w:val="24"/>
                        </w:rPr>
                        <w:t>defence</w:t>
                      </w:r>
                      <w:proofErr w:type="spellEnd"/>
                      <w:r>
                        <w:rPr>
                          <w:sz w:val="24"/>
                          <w:szCs w:val="24"/>
                        </w:rPr>
                        <w:t xml:space="preserve">. </w:t>
                      </w:r>
                      <w:r w:rsidRPr="00102EBA">
                        <w:rPr>
                          <w:sz w:val="24"/>
                          <w:szCs w:val="24"/>
                        </w:rPr>
                        <w:t>The UN has also attempted to use fundraising campaigns (like the UNICEF Halloween campaign) to raise funds for specific UN agencies. The sale of bonds to the private sector has also had some limited success.</w:t>
                      </w:r>
                    </w:p>
                    <w:p w:rsidR="00102EBA" w:rsidRPr="00102EBA" w:rsidRDefault="00102EBA" w:rsidP="00102EBA">
                      <w:pPr>
                        <w:spacing w:after="0" w:line="240" w:lineRule="auto"/>
                        <w:rPr>
                          <w:b/>
                          <w:sz w:val="28"/>
                          <w:szCs w:val="24"/>
                        </w:rPr>
                      </w:pPr>
                      <w:r w:rsidRPr="00102EBA">
                        <w:rPr>
                          <w:b/>
                          <w:sz w:val="28"/>
                          <w:szCs w:val="24"/>
                        </w:rPr>
                        <w:t>Origins of the cost associated with the UN</w:t>
                      </w:r>
                    </w:p>
                    <w:p w:rsidR="00102EBA" w:rsidRPr="00102EBA" w:rsidRDefault="00102EBA" w:rsidP="00102EBA">
                      <w:pPr>
                        <w:spacing w:after="0" w:line="240" w:lineRule="auto"/>
                        <w:rPr>
                          <w:sz w:val="24"/>
                          <w:szCs w:val="24"/>
                        </w:rPr>
                      </w:pPr>
                      <w:r w:rsidRPr="00102EBA">
                        <w:rPr>
                          <w:sz w:val="24"/>
                          <w:szCs w:val="24"/>
                        </w:rPr>
                        <w:t>Most of the costs incurred by the UN are the result of</w:t>
                      </w:r>
                      <w:r>
                        <w:rPr>
                          <w:sz w:val="24"/>
                          <w:szCs w:val="24"/>
                        </w:rPr>
                        <w:t xml:space="preserve"> military peacekeeping missions. </w:t>
                      </w:r>
                      <w:r w:rsidRPr="00102EBA">
                        <w:rPr>
                          <w:sz w:val="24"/>
                          <w:szCs w:val="24"/>
                        </w:rPr>
                        <w:t>UN operations in Korea 1950-53 ($200 million)  a thank you for United Nat</w:t>
                      </w:r>
                      <w:r>
                        <w:rPr>
                          <w:sz w:val="24"/>
                          <w:szCs w:val="24"/>
                        </w:rPr>
                        <w:t xml:space="preserve">ions involvement in Korean War. </w:t>
                      </w:r>
                      <w:r w:rsidRPr="00102EBA">
                        <w:rPr>
                          <w:sz w:val="24"/>
                          <w:szCs w:val="24"/>
                        </w:rPr>
                        <w:t>UN operations</w:t>
                      </w:r>
                      <w:r>
                        <w:rPr>
                          <w:sz w:val="24"/>
                          <w:szCs w:val="24"/>
                        </w:rPr>
                        <w:t xml:space="preserve"> in Congo 1960-64($400 million). </w:t>
                      </w:r>
                      <w:r w:rsidRPr="00102EBA">
                        <w:rPr>
                          <w:sz w:val="24"/>
                          <w:szCs w:val="24"/>
                        </w:rPr>
                        <w:t>Are examples of the massive cost associated with peacekeeping missions</w:t>
                      </w:r>
                    </w:p>
                    <w:p w:rsidR="00102EBA" w:rsidRPr="00627E78" w:rsidRDefault="00102EBA" w:rsidP="00102EBA">
                      <w:pPr>
                        <w:spacing w:after="0" w:line="240" w:lineRule="auto"/>
                        <w:rPr>
                          <w:sz w:val="24"/>
                          <w:szCs w:val="24"/>
                        </w:rPr>
                      </w:pPr>
                      <w:r>
                        <w:rPr>
                          <w:sz w:val="24"/>
                          <w:szCs w:val="24"/>
                        </w:rPr>
                        <w:t>These</w:t>
                      </w:r>
                      <w:r w:rsidRPr="00102EBA">
                        <w:rPr>
                          <w:sz w:val="24"/>
                          <w:szCs w:val="24"/>
                        </w:rPr>
                        <w:t xml:space="preserve"> costs do not include the salaries and equipment costs borne by those states whose </w:t>
                      </w:r>
                      <w:r>
                        <w:rPr>
                          <w:sz w:val="24"/>
                          <w:szCs w:val="24"/>
                        </w:rPr>
                        <w:t xml:space="preserve">soldiers were involved. </w:t>
                      </w:r>
                      <w:r w:rsidRPr="00102EBA">
                        <w:rPr>
                          <w:sz w:val="24"/>
                          <w:szCs w:val="24"/>
                        </w:rPr>
                        <w:t xml:space="preserve">The Soviet bloc refused to pay for Korea on the grounds that it was a domestic matter outside the UN mandate and was not a Council activity but one fostered by the Assembly </w:t>
                      </w:r>
                      <w:r>
                        <w:rPr>
                          <w:sz w:val="24"/>
                          <w:szCs w:val="24"/>
                        </w:rPr>
                        <w:t xml:space="preserve">which could not allocate costs. </w:t>
                      </w:r>
                      <w:r w:rsidRPr="00102EBA">
                        <w:rPr>
                          <w:sz w:val="24"/>
                          <w:szCs w:val="24"/>
                        </w:rPr>
                        <w:t>Latin American countries have suggested that the burden of peacekeeping be carried by the permanent members of the Council as they have the real power and responsibility to maintain would peace.</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350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8484" id="AutoShape 59" o:spid="_x0000_s1026" type="#_x0000_t32" style="position:absolute;margin-left:-1in;margin-top:662.3pt;width:605.2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xIwIAAEEEAAAOAAAAZHJzL2Uyb0RvYy54bWysU8GO2jAQvVfqP1i+s0nYECA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hV4Op/O&#10;MJKkhy09H5wKxdFs6Uc0aJtDZCl3xjdJT/JVvyj63SKpypbIhofot7OG5MRnRHcp/mI1FNoPnxWD&#10;GAIFwrxOtek9JEwCncJazre18JNDFD7Os0WWzYEcBV/2OAv4JL+mamPdJ6565I0CW2eIaFpXKilh&#10;/cokoRA5vljniZH8muDrSrUVXRdU0Ek0FHg5gzF4j1WdYN4ZLqbZl51BR+J1FH4ji7swow6SBbCW&#10;E7YZbUdEd7GheCc9HrQGdEbrIpQfy3i5WWwW6SSdZptJGlfV5HlbppNsm8xn1W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C+qhnE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40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CCEFF" id="AutoShape 58" o:spid="_x0000_s1026" type="#_x0000_t32" style="position:absolute;margin-left:-76.5pt;margin-top:639.8pt;width:609.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b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skc&#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niWZ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29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B7B5A" id="AutoShape 57" o:spid="_x0000_s1026" type="#_x0000_t32" style="position:absolute;margin-left:-81pt;margin-top:618.05pt;width:6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E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qc5&#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P9/eE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309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E74AB" id="AutoShape 55" o:spid="_x0000_s1026" type="#_x0000_t32" style="position:absolute;margin-left:-81pt;margin-top:571.55pt;width:6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wG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h&#10;V5IMsKWnvVOhOMpzP6JR2wIiK7k1vkl6lK/6WdHvFklVdUS2PES/nTQkJz4jepfiL1ZDod34RTGI&#10;IVAgzOvYmMFDwiTQMazldFsLPzpE4eNsHseLWY4RvfoiUlwTtbHuM1cD8kaJrTNEtJ2rlJSwfGWS&#10;UIYcnq3ztEhxTfBVpdqIvg8a6CUaS7zI0zwkWNUL5p0+zJp2V/UGHYhXUfiFHsFzH2bUXrIA1nHC&#10;1hfbEdGfbSjeS48HjQGdi3WWyY9FvFjP1/NskqUP60kW1/XkaVNlk4dNMsv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pfnAY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19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12F19" id="AutoShape 56" o:spid="_x0000_s1026" type="#_x0000_t32" style="position:absolute;margin-left:-81pt;margin-top:597.05pt;width:6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X&#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Mdlmy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81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63D9D" id="AutoShape 67" o:spid="_x0000_s1026" type="#_x0000_t32" style="position:absolute;margin-left:-76.5pt;margin-top:199.55pt;width:8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My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5&#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qzM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370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2450" id="AutoShape 62" o:spid="_x0000_s1026" type="#_x0000_t32" style="position:absolute;margin-left:-1in;margin-top:65.3pt;width:74.2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qU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H5CqU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360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8839" id="AutoShape 60" o:spid="_x0000_s1026" type="#_x0000_t32" style="position:absolute;margin-left:-1in;margin-top:12.05pt;width:74.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0y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4cM&#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Kb9M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4937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102EBA" w:rsidRDefault="00102EBA" w:rsidP="008F39AC">
                            <w:pPr>
                              <w:spacing w:after="0" w:line="240" w:lineRule="auto"/>
                              <w:rPr>
                                <w:b/>
                                <w:sz w:val="28"/>
                                <w:szCs w:val="24"/>
                              </w:rPr>
                            </w:pPr>
                            <w:r w:rsidRPr="00102EBA">
                              <w:rPr>
                                <w:b/>
                                <w:sz w:val="28"/>
                                <w:szCs w:val="24"/>
                              </w:rPr>
                              <w:t>Who pays for the UN continued</w:t>
                            </w:r>
                          </w:p>
                          <w:p w:rsidR="00102EBA" w:rsidRPr="00102EBA" w:rsidRDefault="00102EBA" w:rsidP="00102EBA">
                            <w:pPr>
                              <w:spacing w:after="0" w:line="240" w:lineRule="auto"/>
                              <w:rPr>
                                <w:sz w:val="24"/>
                                <w:szCs w:val="24"/>
                              </w:rPr>
                            </w:pPr>
                            <w:r w:rsidRPr="00102EBA">
                              <w:rPr>
                                <w:sz w:val="24"/>
                                <w:szCs w:val="24"/>
                              </w:rPr>
                              <w:t>In 1962 the International court of Justice ruled that peacekeeping costs were legitimate charges for all members of the UN and must be paid or the nation in question risked expulsion</w:t>
                            </w:r>
                          </w:p>
                          <w:p w:rsidR="00102EBA" w:rsidRPr="00102EBA" w:rsidRDefault="00102EBA" w:rsidP="00102EBA">
                            <w:pPr>
                              <w:spacing w:after="0" w:line="240" w:lineRule="auto"/>
                              <w:rPr>
                                <w:sz w:val="24"/>
                                <w:szCs w:val="24"/>
                              </w:rPr>
                            </w:pPr>
                            <w:r w:rsidRPr="00102EBA">
                              <w:rPr>
                                <w:sz w:val="24"/>
                                <w:szCs w:val="24"/>
                              </w:rPr>
                              <w:t>By 1964 , both France and the USSR were in danger of losing their seats in the Assembly because of failure to pay their debt to the UN</w:t>
                            </w:r>
                          </w:p>
                          <w:p w:rsidR="00102EBA" w:rsidRPr="00102EBA" w:rsidRDefault="00102EBA" w:rsidP="00102EBA">
                            <w:pPr>
                              <w:spacing w:after="0" w:line="240" w:lineRule="auto"/>
                              <w:rPr>
                                <w:sz w:val="24"/>
                                <w:szCs w:val="24"/>
                              </w:rPr>
                            </w:pPr>
                            <w:r w:rsidRPr="00102EBA">
                              <w:rPr>
                                <w:sz w:val="24"/>
                                <w:szCs w:val="24"/>
                              </w:rPr>
                              <w:t>The USSR threatened to withdraw if it was pressed to pay</w:t>
                            </w:r>
                          </w:p>
                          <w:p w:rsidR="00102EBA" w:rsidRPr="00102EBA" w:rsidRDefault="00102EBA" w:rsidP="00102EBA">
                            <w:pPr>
                              <w:spacing w:after="0" w:line="240" w:lineRule="auto"/>
                              <w:rPr>
                                <w:sz w:val="24"/>
                                <w:szCs w:val="24"/>
                              </w:rPr>
                            </w:pPr>
                            <w:r w:rsidRPr="00102EBA">
                              <w:rPr>
                                <w:sz w:val="24"/>
                                <w:szCs w:val="24"/>
                              </w:rPr>
                              <w:t xml:space="preserve">During this session the UN did business by informal agreements, as no official votes were taken, ultimately they let it drop. </w:t>
                            </w:r>
                          </w:p>
                          <w:p w:rsidR="00102EBA" w:rsidRPr="00102EBA" w:rsidRDefault="00102EBA" w:rsidP="00102EBA">
                            <w:pPr>
                              <w:spacing w:after="0" w:line="240" w:lineRule="auto"/>
                              <w:rPr>
                                <w:sz w:val="24"/>
                                <w:szCs w:val="24"/>
                              </w:rPr>
                            </w:pPr>
                            <w:r w:rsidRPr="00102EBA">
                              <w:rPr>
                                <w:sz w:val="24"/>
                                <w:szCs w:val="24"/>
                              </w:rPr>
                              <w:t>Since then, members have been assessed their share of UN operating costs although in the case of Cyprus, peacekeeping costs were born by the governments involved</w:t>
                            </w:r>
                          </w:p>
                          <w:p w:rsidR="00102EBA" w:rsidRPr="00102EBA" w:rsidRDefault="00102EBA" w:rsidP="00102EBA">
                            <w:pPr>
                              <w:spacing w:after="0" w:line="240" w:lineRule="auto"/>
                              <w:rPr>
                                <w:sz w:val="24"/>
                                <w:szCs w:val="24"/>
                              </w:rPr>
                            </w:pPr>
                            <w:r w:rsidRPr="00102EBA">
                              <w:rPr>
                                <w:sz w:val="24"/>
                                <w:szCs w:val="24"/>
                              </w:rPr>
                              <w:t>Other money raising ideas have included a tax on international mail or waterways, a fee for all UN services, a resource tax on mining the ocean or Antarctica and a tax on space and international travel</w:t>
                            </w:r>
                          </w:p>
                          <w:p w:rsidR="00102EBA" w:rsidRDefault="00102EBA" w:rsidP="00102EBA">
                            <w:pPr>
                              <w:spacing w:after="0" w:line="240" w:lineRule="auto"/>
                              <w:rPr>
                                <w:sz w:val="24"/>
                                <w:szCs w:val="24"/>
                              </w:rPr>
                            </w:pPr>
                            <w:r w:rsidRPr="00102EBA">
                              <w:rPr>
                                <w:sz w:val="24"/>
                                <w:szCs w:val="24"/>
                              </w:rPr>
                              <w:t>The costs associated with the UN continue to be a major problem with its potential to act as a truly global and representative body</w:t>
                            </w:r>
                          </w:p>
                          <w:p w:rsidR="00102EBA" w:rsidRPr="00627E78" w:rsidRDefault="00102EBA" w:rsidP="00102EBA">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4" type="#_x0000_t202" style="position:absolute;margin-left:238.5pt;margin-top:0;width:273pt;height:575.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2v57wNQIAAF8EAAAOAAAAAAAAAAAAAAAA&#10;AC4CAABkcnMvZTJvRG9jLnhtbFBLAQItABQABgAIAAAAIQCCYEeo3QAAAAoBAAAPAAAAAAAAAAAA&#10;AAAAAI8EAABkcnMvZG93bnJldi54bWxQSwUGAAAAAAQABADzAAAAmQUAAAAA&#10;" strokecolor="window">
                <v:textbox>
                  <w:txbxContent>
                    <w:p w:rsidR="008F39AC" w:rsidRPr="00102EBA" w:rsidRDefault="00102EBA" w:rsidP="008F39AC">
                      <w:pPr>
                        <w:spacing w:after="0" w:line="240" w:lineRule="auto"/>
                        <w:rPr>
                          <w:b/>
                          <w:sz w:val="28"/>
                          <w:szCs w:val="24"/>
                        </w:rPr>
                      </w:pPr>
                      <w:r w:rsidRPr="00102EBA">
                        <w:rPr>
                          <w:b/>
                          <w:sz w:val="28"/>
                          <w:szCs w:val="24"/>
                        </w:rPr>
                        <w:t>Who pays for the UN continued</w:t>
                      </w:r>
                    </w:p>
                    <w:p w:rsidR="00102EBA" w:rsidRPr="00102EBA" w:rsidRDefault="00102EBA" w:rsidP="00102EBA">
                      <w:pPr>
                        <w:spacing w:after="0" w:line="240" w:lineRule="auto"/>
                        <w:rPr>
                          <w:sz w:val="24"/>
                          <w:szCs w:val="24"/>
                        </w:rPr>
                      </w:pPr>
                      <w:r w:rsidRPr="00102EBA">
                        <w:rPr>
                          <w:sz w:val="24"/>
                          <w:szCs w:val="24"/>
                        </w:rPr>
                        <w:t>In 1962 the International court of Justice ruled that peacekeeping costs were legitimate charges for all members of the UN and must be paid or the nation in question risked expulsion</w:t>
                      </w:r>
                    </w:p>
                    <w:p w:rsidR="00102EBA" w:rsidRPr="00102EBA" w:rsidRDefault="00102EBA" w:rsidP="00102EBA">
                      <w:pPr>
                        <w:spacing w:after="0" w:line="240" w:lineRule="auto"/>
                        <w:rPr>
                          <w:sz w:val="24"/>
                          <w:szCs w:val="24"/>
                        </w:rPr>
                      </w:pPr>
                      <w:r w:rsidRPr="00102EBA">
                        <w:rPr>
                          <w:sz w:val="24"/>
                          <w:szCs w:val="24"/>
                        </w:rPr>
                        <w:t>By 1964 , both France and the USSR were in danger of losing their seats in the Assembly because of failure to pay their debt to the UN</w:t>
                      </w:r>
                    </w:p>
                    <w:p w:rsidR="00102EBA" w:rsidRPr="00102EBA" w:rsidRDefault="00102EBA" w:rsidP="00102EBA">
                      <w:pPr>
                        <w:spacing w:after="0" w:line="240" w:lineRule="auto"/>
                        <w:rPr>
                          <w:sz w:val="24"/>
                          <w:szCs w:val="24"/>
                        </w:rPr>
                      </w:pPr>
                      <w:r w:rsidRPr="00102EBA">
                        <w:rPr>
                          <w:sz w:val="24"/>
                          <w:szCs w:val="24"/>
                        </w:rPr>
                        <w:t>The USSR threatened to withdraw if it was pressed to pay</w:t>
                      </w:r>
                    </w:p>
                    <w:p w:rsidR="00102EBA" w:rsidRPr="00102EBA" w:rsidRDefault="00102EBA" w:rsidP="00102EBA">
                      <w:pPr>
                        <w:spacing w:after="0" w:line="240" w:lineRule="auto"/>
                        <w:rPr>
                          <w:sz w:val="24"/>
                          <w:szCs w:val="24"/>
                        </w:rPr>
                      </w:pPr>
                      <w:r w:rsidRPr="00102EBA">
                        <w:rPr>
                          <w:sz w:val="24"/>
                          <w:szCs w:val="24"/>
                        </w:rPr>
                        <w:t xml:space="preserve">During this session the UN did business by informal agreements, as no official votes were taken, ultimately they let it drop. </w:t>
                      </w:r>
                    </w:p>
                    <w:p w:rsidR="00102EBA" w:rsidRPr="00102EBA" w:rsidRDefault="00102EBA" w:rsidP="00102EBA">
                      <w:pPr>
                        <w:spacing w:after="0" w:line="240" w:lineRule="auto"/>
                        <w:rPr>
                          <w:sz w:val="24"/>
                          <w:szCs w:val="24"/>
                        </w:rPr>
                      </w:pPr>
                      <w:r w:rsidRPr="00102EBA">
                        <w:rPr>
                          <w:sz w:val="24"/>
                          <w:szCs w:val="24"/>
                        </w:rPr>
                        <w:t>Since then, members have been assessed their share of UN operating costs although in the case of Cyprus, peacekeeping costs were born by the governments involved</w:t>
                      </w:r>
                    </w:p>
                    <w:p w:rsidR="00102EBA" w:rsidRPr="00102EBA" w:rsidRDefault="00102EBA" w:rsidP="00102EBA">
                      <w:pPr>
                        <w:spacing w:after="0" w:line="240" w:lineRule="auto"/>
                        <w:rPr>
                          <w:sz w:val="24"/>
                          <w:szCs w:val="24"/>
                        </w:rPr>
                      </w:pPr>
                      <w:r w:rsidRPr="00102EBA">
                        <w:rPr>
                          <w:sz w:val="24"/>
                          <w:szCs w:val="24"/>
                        </w:rPr>
                        <w:t>Other money raising ideas have included a tax on international mail or waterways, a fee for all UN services, a resource tax on mining the ocean or Antarctica and a tax on space and international travel</w:t>
                      </w:r>
                    </w:p>
                    <w:p w:rsidR="00102EBA" w:rsidRDefault="00102EBA" w:rsidP="00102EBA">
                      <w:pPr>
                        <w:spacing w:after="0" w:line="240" w:lineRule="auto"/>
                        <w:rPr>
                          <w:sz w:val="24"/>
                          <w:szCs w:val="24"/>
                        </w:rPr>
                      </w:pPr>
                      <w:r w:rsidRPr="00102EBA">
                        <w:rPr>
                          <w:sz w:val="24"/>
                          <w:szCs w:val="24"/>
                        </w:rPr>
                        <w:t>The costs associated with the UN continue to be a major problem with its potential to act as a truly global and representative body</w:t>
                      </w:r>
                    </w:p>
                    <w:p w:rsidR="00102EBA" w:rsidRPr="00627E78" w:rsidRDefault="00102EBA" w:rsidP="00102EBA">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452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3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60B94" id="AutoShape 59" o:spid="_x0000_s1026" type="#_x0000_t32" style="position:absolute;margin-left:-1in;margin-top:662.3pt;width:605.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9k0&#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V/Kg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442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59CC6" id="AutoShape 58" o:spid="_x0000_s1026" type="#_x0000_t32" style="position:absolute;margin-left:-76.5pt;margin-top:639.8pt;width:609.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dbIwIAAEE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XPt1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432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BC8E2" id="AutoShape 57" o:spid="_x0000_s1026" type="#_x0000_t32" style="position:absolute;margin-left:-81pt;margin-top:618.05pt;width:6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A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cZ&#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L0C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11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D2ADD" id="AutoShape 55" o:spid="_x0000_s1026" type="#_x0000_t32" style="position:absolute;margin-left:-81pt;margin-top:571.55pt;width:6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0Z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n+Y&#10;Yy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h0jR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22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60415" id="AutoShape 56" o:spid="_x0000_s1026" type="#_x0000_t32" style="position:absolute;margin-left:-81pt;margin-top:597.05pt;width:6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y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FdZvI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83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3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EDF6" id="AutoShape 67" o:spid="_x0000_s1026" type="#_x0000_t32" style="position:absolute;margin-left:-76.5pt;margin-top:199.55pt;width:82.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b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D&#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v4XG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473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8C809" id="AutoShape 62" o:spid="_x0000_s1026" type="#_x0000_t32" style="position:absolute;margin-left:-1in;margin-top:65.3pt;width:74.25pt;height:.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eJg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KZRO3iYCAABL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463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A5C88" id="AutoShape 60" o:spid="_x0000_s1026" type="#_x0000_t32" style="position:absolute;margin-left:-1in;margin-top:12.05pt;width:74.2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73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S/O9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596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102EBA" w:rsidRDefault="00102EBA" w:rsidP="008F39AC">
                            <w:pPr>
                              <w:spacing w:after="0" w:line="240" w:lineRule="auto"/>
                              <w:rPr>
                                <w:b/>
                                <w:sz w:val="28"/>
                                <w:szCs w:val="24"/>
                              </w:rPr>
                            </w:pPr>
                            <w:r w:rsidRPr="00102EBA">
                              <w:rPr>
                                <w:b/>
                                <w:sz w:val="28"/>
                                <w:szCs w:val="24"/>
                              </w:rPr>
                              <w:t>The UN and International Law</w:t>
                            </w:r>
                          </w:p>
                          <w:p w:rsidR="00102EBA" w:rsidRPr="00102EBA" w:rsidRDefault="00102EBA" w:rsidP="00102EBA">
                            <w:pPr>
                              <w:spacing w:after="0" w:line="240" w:lineRule="auto"/>
                              <w:rPr>
                                <w:sz w:val="24"/>
                                <w:szCs w:val="24"/>
                              </w:rPr>
                            </w:pPr>
                            <w:r w:rsidRPr="00102EBA">
                              <w:rPr>
                                <w:sz w:val="24"/>
                                <w:szCs w:val="24"/>
                              </w:rPr>
                              <w:t xml:space="preserve">The UN charter has become the basis for international law. </w:t>
                            </w:r>
                          </w:p>
                          <w:p w:rsidR="00102EBA" w:rsidRPr="00102EBA" w:rsidRDefault="00102EBA" w:rsidP="00102EBA">
                            <w:pPr>
                              <w:spacing w:after="0" w:line="240" w:lineRule="auto"/>
                              <w:rPr>
                                <w:sz w:val="24"/>
                                <w:szCs w:val="24"/>
                              </w:rPr>
                            </w:pPr>
                            <w:r w:rsidRPr="00102EBA">
                              <w:rPr>
                                <w:sz w:val="24"/>
                                <w:szCs w:val="24"/>
                              </w:rPr>
                              <w:t>Developing international rules poses unique problems as they must both meet the needs of a changing world and respect the different needs of member nation states.</w:t>
                            </w:r>
                          </w:p>
                          <w:p w:rsidR="00102EBA" w:rsidRPr="00102EBA" w:rsidRDefault="00102EBA" w:rsidP="00102EBA">
                            <w:pPr>
                              <w:spacing w:after="0" w:line="240" w:lineRule="auto"/>
                              <w:rPr>
                                <w:sz w:val="24"/>
                                <w:szCs w:val="24"/>
                              </w:rPr>
                            </w:pPr>
                            <w:r w:rsidRPr="00102EBA">
                              <w:rPr>
                                <w:sz w:val="24"/>
                                <w:szCs w:val="24"/>
                              </w:rPr>
                              <w:t xml:space="preserve">These goals for these laws include economic and environmental issues, since the UN has recognized the interdependence of nation states. </w:t>
                            </w:r>
                          </w:p>
                          <w:p w:rsidR="00102EBA" w:rsidRPr="00102EBA" w:rsidRDefault="00102EBA" w:rsidP="00102EBA">
                            <w:pPr>
                              <w:spacing w:after="0" w:line="240" w:lineRule="auto"/>
                              <w:rPr>
                                <w:sz w:val="24"/>
                                <w:szCs w:val="24"/>
                              </w:rPr>
                            </w:pPr>
                            <w:r w:rsidRPr="00102EBA">
                              <w:rPr>
                                <w:sz w:val="24"/>
                                <w:szCs w:val="24"/>
                              </w:rPr>
                              <w:t>Examples of this include the Law of the Sea and the Treaty Governing the Use of Outer Space</w:t>
                            </w:r>
                          </w:p>
                          <w:p w:rsidR="00102EBA" w:rsidRPr="00102EBA" w:rsidRDefault="00102EBA" w:rsidP="00102EBA">
                            <w:pPr>
                              <w:spacing w:after="0" w:line="240" w:lineRule="auto"/>
                              <w:rPr>
                                <w:sz w:val="24"/>
                                <w:szCs w:val="24"/>
                              </w:rPr>
                            </w:pPr>
                            <w:r w:rsidRPr="00102EBA">
                              <w:rPr>
                                <w:sz w:val="24"/>
                                <w:szCs w:val="24"/>
                              </w:rPr>
                              <w:t xml:space="preserve">Conventions began in 1958 to agree on ocean access and ownership of sea resources. </w:t>
                            </w:r>
                          </w:p>
                          <w:p w:rsidR="00102EBA" w:rsidRPr="00102EBA" w:rsidRDefault="00102EBA" w:rsidP="00102EBA">
                            <w:pPr>
                              <w:spacing w:after="0" w:line="240" w:lineRule="auto"/>
                              <w:rPr>
                                <w:sz w:val="24"/>
                                <w:szCs w:val="24"/>
                              </w:rPr>
                            </w:pPr>
                            <w:r w:rsidRPr="00102EBA">
                              <w:rPr>
                                <w:sz w:val="24"/>
                                <w:szCs w:val="24"/>
                              </w:rPr>
                              <w:t xml:space="preserve">In 1982a vote in the General Assembly established a 320km “exclusive economic zone” for coastal nations, in addition to sovereignty over ocean resources for 560km. Landlocked nations were to have access to oceans and a share of surplus resources. </w:t>
                            </w:r>
                          </w:p>
                          <w:p w:rsidR="00102EBA" w:rsidRPr="00102EBA" w:rsidRDefault="00102EBA" w:rsidP="00102EBA">
                            <w:pPr>
                              <w:spacing w:after="0" w:line="240" w:lineRule="auto"/>
                              <w:rPr>
                                <w:sz w:val="24"/>
                                <w:szCs w:val="24"/>
                              </w:rPr>
                            </w:pPr>
                            <w:r w:rsidRPr="00102EBA">
                              <w:rPr>
                                <w:sz w:val="24"/>
                                <w:szCs w:val="24"/>
                              </w:rPr>
                              <w:t>They also began to address the issue of pollution</w:t>
                            </w:r>
                          </w:p>
                          <w:p w:rsidR="00102EBA" w:rsidRPr="00102EBA" w:rsidRDefault="00102EBA" w:rsidP="00102EBA">
                            <w:pPr>
                              <w:spacing w:after="0" w:line="240" w:lineRule="auto"/>
                              <w:rPr>
                                <w:sz w:val="24"/>
                                <w:szCs w:val="24"/>
                              </w:rPr>
                            </w:pPr>
                            <w:r w:rsidRPr="00102EBA">
                              <w:rPr>
                                <w:sz w:val="24"/>
                                <w:szCs w:val="24"/>
                              </w:rPr>
                              <w:t xml:space="preserve">In 1967 the Treaty of Principles Governing the Activities of States in the Exploration and Use of Outer Space was made law. </w:t>
                            </w:r>
                          </w:p>
                          <w:p w:rsidR="00102EBA" w:rsidRPr="00102EBA" w:rsidRDefault="00102EBA" w:rsidP="00102EBA">
                            <w:pPr>
                              <w:spacing w:after="0" w:line="240" w:lineRule="auto"/>
                              <w:rPr>
                                <w:sz w:val="24"/>
                                <w:szCs w:val="24"/>
                              </w:rPr>
                            </w:pPr>
                            <w:r w:rsidRPr="00102EBA">
                              <w:rPr>
                                <w:sz w:val="24"/>
                                <w:szCs w:val="24"/>
                              </w:rPr>
                              <w:t xml:space="preserve">This prohibited the placement of nuclear weapons into space </w:t>
                            </w:r>
                          </w:p>
                          <w:p w:rsidR="00102EBA" w:rsidRPr="00102EBA" w:rsidRDefault="00102EBA" w:rsidP="00102EBA">
                            <w:pPr>
                              <w:spacing w:after="0" w:line="240" w:lineRule="auto"/>
                              <w:rPr>
                                <w:sz w:val="24"/>
                                <w:szCs w:val="24"/>
                              </w:rPr>
                            </w:pPr>
                            <w:r w:rsidRPr="00102EBA">
                              <w:rPr>
                                <w:sz w:val="24"/>
                                <w:szCs w:val="24"/>
                              </w:rPr>
                              <w:t>As was any military activity on the moon or any other planet.</w:t>
                            </w:r>
                          </w:p>
                          <w:p w:rsidR="00102EBA" w:rsidRPr="00627E78" w:rsidRDefault="00102EBA" w:rsidP="00102EBA">
                            <w:pPr>
                              <w:spacing w:after="0" w:line="240" w:lineRule="auto"/>
                              <w:rPr>
                                <w:sz w:val="24"/>
                                <w:szCs w:val="24"/>
                              </w:rPr>
                            </w:pPr>
                            <w:r w:rsidRPr="00102EBA">
                              <w:rPr>
                                <w:sz w:val="24"/>
                                <w:szCs w:val="24"/>
                              </w:rPr>
                              <w:t>This treaty was considered necessary for the preservation of mankind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5" type="#_x0000_t202" style="position:absolute;margin-left:238.5pt;margin-top:0;width:273pt;height:575.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gNQIAAF8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80nG&#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rGJi/A2kL7F8khMWxwmnjaU&#10;hBrtL846mvaCu597sJIS/GSoW4vxZBLWIyqT6TwjxV5atpcWMIKgCu45G8S1jysV0jZ4S12tVOT7&#10;JZNTyjTFsQ2njQtrcqlHr5f/wu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9zqgNQIAAF8EAAAOAAAAAAAAAAAAAAAA&#10;AC4CAABkcnMvZTJvRG9jLnhtbFBLAQItABQABgAIAAAAIQCCYEeo3QAAAAoBAAAPAAAAAAAAAAAA&#10;AAAAAI8EAABkcnMvZG93bnJldi54bWxQSwUGAAAAAAQABADzAAAAmQUAAAAA&#10;" strokecolor="window">
                <v:textbox>
                  <w:txbxContent>
                    <w:p w:rsidR="008F39AC" w:rsidRPr="00102EBA" w:rsidRDefault="00102EBA" w:rsidP="008F39AC">
                      <w:pPr>
                        <w:spacing w:after="0" w:line="240" w:lineRule="auto"/>
                        <w:rPr>
                          <w:b/>
                          <w:sz w:val="28"/>
                          <w:szCs w:val="24"/>
                        </w:rPr>
                      </w:pPr>
                      <w:r w:rsidRPr="00102EBA">
                        <w:rPr>
                          <w:b/>
                          <w:sz w:val="28"/>
                          <w:szCs w:val="24"/>
                        </w:rPr>
                        <w:t>The UN and International Law</w:t>
                      </w:r>
                    </w:p>
                    <w:p w:rsidR="00102EBA" w:rsidRPr="00102EBA" w:rsidRDefault="00102EBA" w:rsidP="00102EBA">
                      <w:pPr>
                        <w:spacing w:after="0" w:line="240" w:lineRule="auto"/>
                        <w:rPr>
                          <w:sz w:val="24"/>
                          <w:szCs w:val="24"/>
                        </w:rPr>
                      </w:pPr>
                      <w:r w:rsidRPr="00102EBA">
                        <w:rPr>
                          <w:sz w:val="24"/>
                          <w:szCs w:val="24"/>
                        </w:rPr>
                        <w:t xml:space="preserve">The UN charter has become the basis for international law. </w:t>
                      </w:r>
                    </w:p>
                    <w:p w:rsidR="00102EBA" w:rsidRPr="00102EBA" w:rsidRDefault="00102EBA" w:rsidP="00102EBA">
                      <w:pPr>
                        <w:spacing w:after="0" w:line="240" w:lineRule="auto"/>
                        <w:rPr>
                          <w:sz w:val="24"/>
                          <w:szCs w:val="24"/>
                        </w:rPr>
                      </w:pPr>
                      <w:r w:rsidRPr="00102EBA">
                        <w:rPr>
                          <w:sz w:val="24"/>
                          <w:szCs w:val="24"/>
                        </w:rPr>
                        <w:t>Developing international rules poses unique problems as they must both meet the needs of a changing world and respect the different needs of member nation states.</w:t>
                      </w:r>
                    </w:p>
                    <w:p w:rsidR="00102EBA" w:rsidRPr="00102EBA" w:rsidRDefault="00102EBA" w:rsidP="00102EBA">
                      <w:pPr>
                        <w:spacing w:after="0" w:line="240" w:lineRule="auto"/>
                        <w:rPr>
                          <w:sz w:val="24"/>
                          <w:szCs w:val="24"/>
                        </w:rPr>
                      </w:pPr>
                      <w:r w:rsidRPr="00102EBA">
                        <w:rPr>
                          <w:sz w:val="24"/>
                          <w:szCs w:val="24"/>
                        </w:rPr>
                        <w:t xml:space="preserve">These goals for these laws include economic and environmental issues, since the UN has recognized the interdependence of nation states. </w:t>
                      </w:r>
                    </w:p>
                    <w:p w:rsidR="00102EBA" w:rsidRPr="00102EBA" w:rsidRDefault="00102EBA" w:rsidP="00102EBA">
                      <w:pPr>
                        <w:spacing w:after="0" w:line="240" w:lineRule="auto"/>
                        <w:rPr>
                          <w:sz w:val="24"/>
                          <w:szCs w:val="24"/>
                        </w:rPr>
                      </w:pPr>
                      <w:r w:rsidRPr="00102EBA">
                        <w:rPr>
                          <w:sz w:val="24"/>
                          <w:szCs w:val="24"/>
                        </w:rPr>
                        <w:t>Examples of this include the Law of the Sea and the Treaty Governing the Use of Outer Space</w:t>
                      </w:r>
                    </w:p>
                    <w:p w:rsidR="00102EBA" w:rsidRPr="00102EBA" w:rsidRDefault="00102EBA" w:rsidP="00102EBA">
                      <w:pPr>
                        <w:spacing w:after="0" w:line="240" w:lineRule="auto"/>
                        <w:rPr>
                          <w:sz w:val="24"/>
                          <w:szCs w:val="24"/>
                        </w:rPr>
                      </w:pPr>
                      <w:r w:rsidRPr="00102EBA">
                        <w:rPr>
                          <w:sz w:val="24"/>
                          <w:szCs w:val="24"/>
                        </w:rPr>
                        <w:t xml:space="preserve">Conventions began in 1958 to agree on ocean access and ownership of sea resources. </w:t>
                      </w:r>
                    </w:p>
                    <w:p w:rsidR="00102EBA" w:rsidRPr="00102EBA" w:rsidRDefault="00102EBA" w:rsidP="00102EBA">
                      <w:pPr>
                        <w:spacing w:after="0" w:line="240" w:lineRule="auto"/>
                        <w:rPr>
                          <w:sz w:val="24"/>
                          <w:szCs w:val="24"/>
                        </w:rPr>
                      </w:pPr>
                      <w:r w:rsidRPr="00102EBA">
                        <w:rPr>
                          <w:sz w:val="24"/>
                          <w:szCs w:val="24"/>
                        </w:rPr>
                        <w:t xml:space="preserve">In 1982a vote in the General Assembly established a 320km “exclusive economic zone” for coastal nations, in addition to sovereignty over ocean resources for 560km. Landlocked nations were to have access to oceans and a share of surplus resources. </w:t>
                      </w:r>
                    </w:p>
                    <w:p w:rsidR="00102EBA" w:rsidRPr="00102EBA" w:rsidRDefault="00102EBA" w:rsidP="00102EBA">
                      <w:pPr>
                        <w:spacing w:after="0" w:line="240" w:lineRule="auto"/>
                        <w:rPr>
                          <w:sz w:val="24"/>
                          <w:szCs w:val="24"/>
                        </w:rPr>
                      </w:pPr>
                      <w:r w:rsidRPr="00102EBA">
                        <w:rPr>
                          <w:sz w:val="24"/>
                          <w:szCs w:val="24"/>
                        </w:rPr>
                        <w:t>They also began to address the issue of pollution</w:t>
                      </w:r>
                    </w:p>
                    <w:p w:rsidR="00102EBA" w:rsidRPr="00102EBA" w:rsidRDefault="00102EBA" w:rsidP="00102EBA">
                      <w:pPr>
                        <w:spacing w:after="0" w:line="240" w:lineRule="auto"/>
                        <w:rPr>
                          <w:sz w:val="24"/>
                          <w:szCs w:val="24"/>
                        </w:rPr>
                      </w:pPr>
                      <w:r w:rsidRPr="00102EBA">
                        <w:rPr>
                          <w:sz w:val="24"/>
                          <w:szCs w:val="24"/>
                        </w:rPr>
                        <w:t xml:space="preserve">In 1967 the Treaty of Principles Governing the Activities of States in the Exploration and Use of Outer Space was made law. </w:t>
                      </w:r>
                    </w:p>
                    <w:p w:rsidR="00102EBA" w:rsidRPr="00102EBA" w:rsidRDefault="00102EBA" w:rsidP="00102EBA">
                      <w:pPr>
                        <w:spacing w:after="0" w:line="240" w:lineRule="auto"/>
                        <w:rPr>
                          <w:sz w:val="24"/>
                          <w:szCs w:val="24"/>
                        </w:rPr>
                      </w:pPr>
                      <w:r w:rsidRPr="00102EBA">
                        <w:rPr>
                          <w:sz w:val="24"/>
                          <w:szCs w:val="24"/>
                        </w:rPr>
                        <w:t xml:space="preserve">This prohibited the placement of nuclear weapons into space </w:t>
                      </w:r>
                    </w:p>
                    <w:p w:rsidR="00102EBA" w:rsidRPr="00102EBA" w:rsidRDefault="00102EBA" w:rsidP="00102EBA">
                      <w:pPr>
                        <w:spacing w:after="0" w:line="240" w:lineRule="auto"/>
                        <w:rPr>
                          <w:sz w:val="24"/>
                          <w:szCs w:val="24"/>
                        </w:rPr>
                      </w:pPr>
                      <w:r w:rsidRPr="00102EBA">
                        <w:rPr>
                          <w:sz w:val="24"/>
                          <w:szCs w:val="24"/>
                        </w:rPr>
                        <w:t>As was any military activity on the moon or any other planet.</w:t>
                      </w:r>
                    </w:p>
                    <w:p w:rsidR="00102EBA" w:rsidRPr="00627E78" w:rsidRDefault="00102EBA" w:rsidP="00102EBA">
                      <w:pPr>
                        <w:spacing w:after="0" w:line="240" w:lineRule="auto"/>
                        <w:rPr>
                          <w:sz w:val="24"/>
                          <w:szCs w:val="24"/>
                        </w:rPr>
                      </w:pPr>
                      <w:r w:rsidRPr="00102EBA">
                        <w:rPr>
                          <w:sz w:val="24"/>
                          <w:szCs w:val="24"/>
                        </w:rPr>
                        <w:t>This treaty was considered necessary for the preservation of mankind</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555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C3770" id="AutoShape 59" o:spid="_x0000_s1026" type="#_x0000_t32" style="position:absolute;margin-left:-1in;margin-top:662.3pt;width:605.2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Ju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1k6&#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yWxJ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544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9C80" id="AutoShape 58" o:spid="_x0000_s1026" type="#_x0000_t32" style="position:absolute;margin-left:-76.5pt;margin-top:639.8pt;width:609.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xi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T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niPG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534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9BC1E" id="AutoShape 57" o:spid="_x0000_s1026" type="#_x0000_t32" style="position:absolute;margin-left:-81pt;margin-top:618.05pt;width:6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WN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kU&#10;I0V62NLT3utYHE1nYUSDcQVEVmprQ5P0qF7Ns6bfHVK66ohqeYx+OxlIzkJG8i4lXJyBQrvhi2YQ&#10;Q6BAnNexsX2AhEmgY1zL6bYWfvSIwsfZPE0XMyBHr76EFNdEY53/zHWPglFi5y0RbecrrRQsX9ss&#10;liGHZ+cDLVJcE0JVpTdCyqgBqdBQ4sV0Mo0JTkvBgjOEOdvuKmnRgQQVxV/sETz3YVbvFYtgHSds&#10;fbE9EfJsQ3GpAh40BnQu1lkmPxbpYj1fz/NRPnlYj/K0rkdPmyofPWyy2b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GkZY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14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D3918" id="AutoShape 55" o:spid="_x0000_s1026" type="#_x0000_t32" style="position:absolute;margin-left:-81pt;margin-top:571.55pt;width:6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P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7T&#10;G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DAcemP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524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4C11" id="AutoShape 56" o:spid="_x0000_s1026" type="#_x0000_t32" style="position:absolute;margin-left:-81pt;margin-top:597.05pt;width:6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j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kM&#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1L7qM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85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ABB44" id="AutoShape 67" o:spid="_x0000_s1026" type="#_x0000_t32" style="position:absolute;margin-left:-76.5pt;margin-top:199.55pt;width:8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F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8&#10;g1lJ3MGUHg9OheRoNvct6rXNwbOUO+OLJCf5op8U+WaRVGWLZcOC9+tZQ3DqI+I3IX5jNSTa958V&#10;BR8MCUK/TrXpUC24/uQDPTj0BJ3CgM63AbGTQwQ+pkk2n09hjuR6FuPcQ/hAbaz7yFSHvFFE1hnM&#10;m9aVSkqQgTIDPD4+WecJ/grwwVJtuRBBDUKivoiW08k08LFKcOoPvZs1zb4UBh2x11N4QrVwcu9m&#10;1EHSANYyTDcX22EuBhuSC+nxoDCgc7EGwXxfJsvNYrPIRtlkthllSVWNHrdlNppt0/m0+l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5n/x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575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4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271A" id="AutoShape 62" o:spid="_x0000_s1026" type="#_x0000_t32" style="position:absolute;margin-left:-1in;margin-top:65.3pt;width:74.25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YV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XmC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50lYV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565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5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05FE3" id="AutoShape 60" o:spid="_x0000_s1026" type="#_x0000_t32" style="position:absolute;margin-left:-1in;margin-top:12.05pt;width:74.2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8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wkU&#10;SO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pPT/8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698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F0531E" w:rsidRDefault="00102EBA" w:rsidP="008F39AC">
                            <w:pPr>
                              <w:spacing w:after="0" w:line="240" w:lineRule="auto"/>
                              <w:rPr>
                                <w:b/>
                                <w:sz w:val="24"/>
                                <w:szCs w:val="24"/>
                              </w:rPr>
                            </w:pPr>
                            <w:r w:rsidRPr="00F0531E">
                              <w:rPr>
                                <w:b/>
                                <w:sz w:val="24"/>
                                <w:szCs w:val="24"/>
                              </w:rPr>
                              <w:t>The Secretariat</w:t>
                            </w:r>
                          </w:p>
                          <w:p w:rsidR="00102EBA" w:rsidRPr="00102EBA" w:rsidRDefault="00102EBA" w:rsidP="00102EBA">
                            <w:pPr>
                              <w:spacing w:after="0" w:line="240" w:lineRule="auto"/>
                              <w:rPr>
                                <w:sz w:val="24"/>
                                <w:szCs w:val="24"/>
                              </w:rPr>
                            </w:pPr>
                            <w:r w:rsidRPr="00102EBA">
                              <w:rPr>
                                <w:sz w:val="24"/>
                                <w:szCs w:val="24"/>
                              </w:rPr>
                              <w:t xml:space="preserve">An administrative cadre of international civil servants numbering in the thousands comprises the Secretariat, which manages the </w:t>
                            </w:r>
                            <w:r>
                              <w:rPr>
                                <w:sz w:val="24"/>
                                <w:szCs w:val="24"/>
                              </w:rPr>
                              <w:t xml:space="preserve">day-to-day business of the UN. </w:t>
                            </w:r>
                            <w:r w:rsidRPr="00102EBA">
                              <w:rPr>
                                <w:sz w:val="24"/>
                                <w:szCs w:val="24"/>
                              </w:rPr>
                              <w:t>At the head of the Secretariat is the Secretary-General, they are nominated by the Security Council and appo</w:t>
                            </w:r>
                            <w:r>
                              <w:rPr>
                                <w:sz w:val="24"/>
                                <w:szCs w:val="24"/>
                              </w:rPr>
                              <w:t xml:space="preserve">inted by the General Assembly.  </w:t>
                            </w:r>
                            <w:r w:rsidRPr="00102EBA">
                              <w:rPr>
                                <w:sz w:val="24"/>
                                <w:szCs w:val="24"/>
                              </w:rPr>
                              <w:t xml:space="preserve">They act as the chief administrator of the UN and have the power to set agendas and call meetings, as well as give advice and try to solve problems (within the aforementioned restrictions) </w:t>
                            </w:r>
                          </w:p>
                          <w:p w:rsidR="00102EBA" w:rsidRPr="00102EBA" w:rsidRDefault="00102EBA" w:rsidP="00102EBA">
                            <w:pPr>
                              <w:spacing w:after="0" w:line="240" w:lineRule="auto"/>
                              <w:rPr>
                                <w:sz w:val="24"/>
                                <w:szCs w:val="24"/>
                              </w:rPr>
                            </w:pPr>
                            <w:r w:rsidRPr="00102EBA">
                              <w:rPr>
                                <w:sz w:val="24"/>
                                <w:szCs w:val="24"/>
                              </w:rPr>
                              <w:t>The Secretariat is responsible to the Security Council and the General Assembly, as well as for gathering information, disseminating it and monitoring the work of the agencies and commissions of the UN</w:t>
                            </w:r>
                          </w:p>
                          <w:p w:rsidR="00102EBA" w:rsidRPr="00102EBA" w:rsidRDefault="00102EBA" w:rsidP="00102EBA">
                            <w:pPr>
                              <w:spacing w:after="0" w:line="240" w:lineRule="auto"/>
                              <w:rPr>
                                <w:sz w:val="24"/>
                                <w:szCs w:val="24"/>
                              </w:rPr>
                            </w:pPr>
                            <w:r w:rsidRPr="00102EBA">
                              <w:rPr>
                                <w:sz w:val="24"/>
                                <w:szCs w:val="24"/>
                              </w:rPr>
                              <w:t>The Secretariat has also become involved in the planning and support of a number of Unsponsored conferences on issues like the use of outer space, the law of the sea, human habitat, the environment and technical development</w:t>
                            </w:r>
                          </w:p>
                          <w:p w:rsidR="00102EBA" w:rsidRPr="00F0531E" w:rsidRDefault="00102EBA" w:rsidP="008F39AC">
                            <w:pPr>
                              <w:spacing w:after="0" w:line="240" w:lineRule="auto"/>
                              <w:rPr>
                                <w:b/>
                                <w:sz w:val="24"/>
                                <w:szCs w:val="24"/>
                              </w:rPr>
                            </w:pPr>
                            <w:r w:rsidRPr="00F0531E">
                              <w:rPr>
                                <w:b/>
                                <w:sz w:val="24"/>
                                <w:szCs w:val="24"/>
                              </w:rPr>
                              <w:t>The economic and social council</w:t>
                            </w:r>
                          </w:p>
                          <w:p w:rsidR="00102EBA" w:rsidRPr="00102EBA" w:rsidRDefault="00102EBA" w:rsidP="00102EBA">
                            <w:pPr>
                              <w:spacing w:after="0" w:line="240" w:lineRule="auto"/>
                              <w:rPr>
                                <w:sz w:val="24"/>
                                <w:szCs w:val="24"/>
                              </w:rPr>
                            </w:pPr>
                            <w:r w:rsidRPr="00102EBA">
                              <w:rPr>
                                <w:sz w:val="24"/>
                                <w:szCs w:val="24"/>
                              </w:rPr>
                              <w:t>The Economic and Social Council is dedicated to improving the global standard of living. Th</w:t>
                            </w:r>
                            <w:r w:rsidR="00F0531E">
                              <w:rPr>
                                <w:sz w:val="24"/>
                                <w:szCs w:val="24"/>
                              </w:rPr>
                              <w:t xml:space="preserve">e council has 27 member nations. </w:t>
                            </w:r>
                            <w:r w:rsidRPr="00102EBA">
                              <w:rPr>
                                <w:sz w:val="24"/>
                                <w:szCs w:val="24"/>
                              </w:rPr>
                              <w:t>Each year the General Assembly elects nine members to serve for 3 year periods. Each member has a vote, and</w:t>
                            </w:r>
                            <w:r>
                              <w:rPr>
                                <w:sz w:val="24"/>
                                <w:szCs w:val="24"/>
                              </w:rPr>
                              <w:t xml:space="preserve"> decisions are made by majority. </w:t>
                            </w:r>
                            <w:r w:rsidRPr="00102EBA">
                              <w:rPr>
                                <w:sz w:val="24"/>
                                <w:szCs w:val="24"/>
                              </w:rPr>
                              <w:t>The question of social equality has become a serious issue for the UN  in recent years and was a major consideration in the adoption of the UN’s Universal declaration of Human Rights.</w:t>
                            </w:r>
                          </w:p>
                          <w:p w:rsidR="00102EBA" w:rsidRPr="00627E78" w:rsidRDefault="00102EBA" w:rsidP="00102EBA">
                            <w:pPr>
                              <w:spacing w:after="0" w:line="240" w:lineRule="auto"/>
                              <w:rPr>
                                <w:sz w:val="24"/>
                                <w:szCs w:val="24"/>
                              </w:rPr>
                            </w:pPr>
                            <w:r w:rsidRPr="00102EBA">
                              <w:rPr>
                                <w:sz w:val="24"/>
                                <w:szCs w:val="24"/>
                              </w:rPr>
                              <w:t>The Economic and Social Council gathers and distributes information and administers commissions of the agencies programs. It also cooperates with other global organizations like the Red Cross and labour unions, in the promotion of human welfare</w:t>
                            </w:r>
                            <w:r w:rsidR="00F0531E">
                              <w:rPr>
                                <w:sz w:val="24"/>
                                <w:szCs w:val="24"/>
                              </w:rPr>
                              <w:t xml:space="preserve">. </w:t>
                            </w:r>
                            <w:r w:rsidRPr="00102EBA">
                              <w:rPr>
                                <w:sz w:val="24"/>
                                <w:szCs w:val="24"/>
                              </w:rPr>
                              <w:t>The Council planned and sponsored the first and Second Development Decades,  to improve conditions in the developing nations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47327" id="_x0000_t202" coordsize="21600,21600" o:spt="202" path="m,l,21600r21600,l21600,xe">
                <v:stroke joinstyle="miter"/>
                <v:path gradientshapeok="t" o:connecttype="rect"/>
              </v:shapetype>
              <v:shape id="_x0000_s1036" type="#_x0000_t202" style="position:absolute;margin-left:238.5pt;margin-top:0;width:273pt;height:575.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KAMVMNQIAAGAEAAAOAAAAAAAAAAAAAAAA&#10;AC4CAABkcnMvZTJvRG9jLnhtbFBLAQItABQABgAIAAAAIQCCYEeo3QAAAAoBAAAPAAAAAAAAAAAA&#10;AAAAAI8EAABkcnMvZG93bnJldi54bWxQSwUGAAAAAAQABADzAAAAmQUAAAAA&#10;" strokecolor="window">
                <v:textbox>
                  <w:txbxContent>
                    <w:p w:rsidR="008F39AC" w:rsidRPr="00F0531E" w:rsidRDefault="00102EBA" w:rsidP="008F39AC">
                      <w:pPr>
                        <w:spacing w:after="0" w:line="240" w:lineRule="auto"/>
                        <w:rPr>
                          <w:b/>
                          <w:sz w:val="24"/>
                          <w:szCs w:val="24"/>
                        </w:rPr>
                      </w:pPr>
                      <w:r w:rsidRPr="00F0531E">
                        <w:rPr>
                          <w:b/>
                          <w:sz w:val="24"/>
                          <w:szCs w:val="24"/>
                        </w:rPr>
                        <w:t>The Secretariat</w:t>
                      </w:r>
                    </w:p>
                    <w:p w:rsidR="00102EBA" w:rsidRPr="00102EBA" w:rsidRDefault="00102EBA" w:rsidP="00102EBA">
                      <w:pPr>
                        <w:spacing w:after="0" w:line="240" w:lineRule="auto"/>
                        <w:rPr>
                          <w:sz w:val="24"/>
                          <w:szCs w:val="24"/>
                        </w:rPr>
                      </w:pPr>
                      <w:r w:rsidRPr="00102EBA">
                        <w:rPr>
                          <w:sz w:val="24"/>
                          <w:szCs w:val="24"/>
                        </w:rPr>
                        <w:t xml:space="preserve">An administrative cadre of international civil servants numbering in the thousands comprises the Secretariat, which manages the </w:t>
                      </w:r>
                      <w:r>
                        <w:rPr>
                          <w:sz w:val="24"/>
                          <w:szCs w:val="24"/>
                        </w:rPr>
                        <w:t xml:space="preserve">day-to-day business of the UN. </w:t>
                      </w:r>
                      <w:r w:rsidRPr="00102EBA">
                        <w:rPr>
                          <w:sz w:val="24"/>
                          <w:szCs w:val="24"/>
                        </w:rPr>
                        <w:t>At the head of the Secretariat is the Secretary-General, they are nominated by the Security Council and appo</w:t>
                      </w:r>
                      <w:r>
                        <w:rPr>
                          <w:sz w:val="24"/>
                          <w:szCs w:val="24"/>
                        </w:rPr>
                        <w:t xml:space="preserve">inted by the General Assembly.  </w:t>
                      </w:r>
                      <w:r w:rsidRPr="00102EBA">
                        <w:rPr>
                          <w:sz w:val="24"/>
                          <w:szCs w:val="24"/>
                        </w:rPr>
                        <w:t xml:space="preserve">They act as the chief administrator of the UN and have the power to set agendas and call meetings, as well as give advice and try to solve problems (within the aforementioned restrictions) </w:t>
                      </w:r>
                    </w:p>
                    <w:p w:rsidR="00102EBA" w:rsidRPr="00102EBA" w:rsidRDefault="00102EBA" w:rsidP="00102EBA">
                      <w:pPr>
                        <w:spacing w:after="0" w:line="240" w:lineRule="auto"/>
                        <w:rPr>
                          <w:sz w:val="24"/>
                          <w:szCs w:val="24"/>
                        </w:rPr>
                      </w:pPr>
                      <w:r w:rsidRPr="00102EBA">
                        <w:rPr>
                          <w:sz w:val="24"/>
                          <w:szCs w:val="24"/>
                        </w:rPr>
                        <w:t>The Secretariat is responsible to the Security Council and the General Assembly, as well as for gathering information, disseminating it and monitoring the work of the agencies and commissions of the UN</w:t>
                      </w:r>
                    </w:p>
                    <w:p w:rsidR="00102EBA" w:rsidRPr="00102EBA" w:rsidRDefault="00102EBA" w:rsidP="00102EBA">
                      <w:pPr>
                        <w:spacing w:after="0" w:line="240" w:lineRule="auto"/>
                        <w:rPr>
                          <w:sz w:val="24"/>
                          <w:szCs w:val="24"/>
                        </w:rPr>
                      </w:pPr>
                      <w:r w:rsidRPr="00102EBA">
                        <w:rPr>
                          <w:sz w:val="24"/>
                          <w:szCs w:val="24"/>
                        </w:rPr>
                        <w:t>The Secretariat has also become involved in the planning and support of a number of Unsponsored conferences on issues like the use of outer space, the law of the sea, human habitat, the environment and technical development</w:t>
                      </w:r>
                    </w:p>
                    <w:p w:rsidR="00102EBA" w:rsidRPr="00F0531E" w:rsidRDefault="00102EBA" w:rsidP="008F39AC">
                      <w:pPr>
                        <w:spacing w:after="0" w:line="240" w:lineRule="auto"/>
                        <w:rPr>
                          <w:b/>
                          <w:sz w:val="24"/>
                          <w:szCs w:val="24"/>
                        </w:rPr>
                      </w:pPr>
                      <w:r w:rsidRPr="00F0531E">
                        <w:rPr>
                          <w:b/>
                          <w:sz w:val="24"/>
                          <w:szCs w:val="24"/>
                        </w:rPr>
                        <w:t>The economic and social council</w:t>
                      </w:r>
                    </w:p>
                    <w:p w:rsidR="00102EBA" w:rsidRPr="00102EBA" w:rsidRDefault="00102EBA" w:rsidP="00102EBA">
                      <w:pPr>
                        <w:spacing w:after="0" w:line="240" w:lineRule="auto"/>
                        <w:rPr>
                          <w:sz w:val="24"/>
                          <w:szCs w:val="24"/>
                        </w:rPr>
                      </w:pPr>
                      <w:r w:rsidRPr="00102EBA">
                        <w:rPr>
                          <w:sz w:val="24"/>
                          <w:szCs w:val="24"/>
                        </w:rPr>
                        <w:t>The Economic and Social Council is dedicated to improving the global standard of living. Th</w:t>
                      </w:r>
                      <w:r w:rsidR="00F0531E">
                        <w:rPr>
                          <w:sz w:val="24"/>
                          <w:szCs w:val="24"/>
                        </w:rPr>
                        <w:t xml:space="preserve">e council has 27 member nations. </w:t>
                      </w:r>
                      <w:r w:rsidRPr="00102EBA">
                        <w:rPr>
                          <w:sz w:val="24"/>
                          <w:szCs w:val="24"/>
                        </w:rPr>
                        <w:t>Each year the General Assembly elects nine members to serve for 3 year periods. Each member has a vote, and</w:t>
                      </w:r>
                      <w:r>
                        <w:rPr>
                          <w:sz w:val="24"/>
                          <w:szCs w:val="24"/>
                        </w:rPr>
                        <w:t xml:space="preserve"> decisions are made by majority. </w:t>
                      </w:r>
                      <w:r w:rsidRPr="00102EBA">
                        <w:rPr>
                          <w:sz w:val="24"/>
                          <w:szCs w:val="24"/>
                        </w:rPr>
                        <w:t>The question of social equality has become a serious issue for the UN  in recent years and was a major consideration in the adoption of the UN’s Universal declaration of Human Rights.</w:t>
                      </w:r>
                    </w:p>
                    <w:p w:rsidR="00102EBA" w:rsidRPr="00627E78" w:rsidRDefault="00102EBA" w:rsidP="00102EBA">
                      <w:pPr>
                        <w:spacing w:after="0" w:line="240" w:lineRule="auto"/>
                        <w:rPr>
                          <w:sz w:val="24"/>
                          <w:szCs w:val="24"/>
                        </w:rPr>
                      </w:pPr>
                      <w:r w:rsidRPr="00102EBA">
                        <w:rPr>
                          <w:sz w:val="24"/>
                          <w:szCs w:val="24"/>
                        </w:rPr>
                        <w:t xml:space="preserve">The Economic and Social Council gathers and distributes information and administers commissions of the agencies programs. It also cooperates with other global organizations like the Red Cross and </w:t>
                      </w:r>
                      <w:proofErr w:type="spellStart"/>
                      <w:r w:rsidRPr="00102EBA">
                        <w:rPr>
                          <w:sz w:val="24"/>
                          <w:szCs w:val="24"/>
                        </w:rPr>
                        <w:t>labour</w:t>
                      </w:r>
                      <w:proofErr w:type="spellEnd"/>
                      <w:r w:rsidRPr="00102EBA">
                        <w:rPr>
                          <w:sz w:val="24"/>
                          <w:szCs w:val="24"/>
                        </w:rPr>
                        <w:t xml:space="preserve"> unions, in the promotion of human welfare</w:t>
                      </w:r>
                      <w:r w:rsidR="00F0531E">
                        <w:rPr>
                          <w:sz w:val="24"/>
                          <w:szCs w:val="24"/>
                        </w:rPr>
                        <w:t xml:space="preserve">. </w:t>
                      </w:r>
                      <w:r w:rsidRPr="00102EBA">
                        <w:rPr>
                          <w:sz w:val="24"/>
                          <w:szCs w:val="24"/>
                        </w:rPr>
                        <w:t>The Council planned and sponsored the first and Second Development Decades,  to improve conditions in the developing nations of the world</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657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C890" id="AutoShape 59" o:spid="_x0000_s1026" type="#_x0000_t32" style="position:absolute;margin-left:-1in;margin-top:662.3pt;width:605.2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IDTw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647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D1A4" id="AutoShape 58" o:spid="_x0000_s1026" type="#_x0000_t32" style="position:absolute;margin-left:-76.5pt;margin-top:639.8pt;width:609.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E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9kU&#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g+I0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637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9051" id="AutoShape 57" o:spid="_x0000_s1026" type="#_x0000_t32" style="position:absolute;margin-left:-81pt;margin-top:618.05pt;width:61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It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2cp&#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GYQi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16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3148" id="AutoShape 55" o:spid="_x0000_s1026" type="#_x0000_t32" style="position:absolute;margin-left:-81pt;margin-top:571.55pt;width:61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8QIQIAAD8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&#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NicfE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26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321C5" id="AutoShape 56" o:spid="_x0000_s1026" type="#_x0000_t32" style="position:absolute;margin-left:-81pt;margin-top:597.05pt;width:6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&#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LXfJAy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88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483A7" id="AutoShape 67" o:spid="_x0000_s1026" type="#_x0000_t32" style="position:absolute;margin-left:-76.5pt;margin-top:199.55pt;width:8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FJ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8&#10;x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4JxS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678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5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FBB5" id="AutoShape 62" o:spid="_x0000_s1026" type="#_x0000_t32" style="position:absolute;margin-left:-1in;margin-top:65.3pt;width:74.2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wSJw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sT3B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667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72B80" id="AutoShape 60" o:spid="_x0000_s1026" type="#_x0000_t32" style="position:absolute;margin-left:-1in;margin-top:12.05pt;width:74.2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KB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zH&#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EKzig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800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F0531E" w:rsidRDefault="00F0531E" w:rsidP="008F39AC">
                            <w:pPr>
                              <w:spacing w:after="0" w:line="240" w:lineRule="auto"/>
                              <w:rPr>
                                <w:b/>
                                <w:sz w:val="28"/>
                                <w:szCs w:val="24"/>
                              </w:rPr>
                            </w:pPr>
                            <w:r w:rsidRPr="00F0531E">
                              <w:rPr>
                                <w:b/>
                                <w:sz w:val="28"/>
                                <w:szCs w:val="24"/>
                              </w:rPr>
                              <w:t>International Court of Justice</w:t>
                            </w:r>
                          </w:p>
                          <w:p w:rsidR="00F0531E" w:rsidRPr="00F0531E" w:rsidRDefault="00F0531E" w:rsidP="00F0531E">
                            <w:pPr>
                              <w:spacing w:after="0" w:line="240" w:lineRule="auto"/>
                              <w:rPr>
                                <w:sz w:val="24"/>
                                <w:szCs w:val="24"/>
                              </w:rPr>
                            </w:pPr>
                            <w:r w:rsidRPr="00F0531E">
                              <w:rPr>
                                <w:sz w:val="24"/>
                                <w:szCs w:val="24"/>
                              </w:rPr>
                              <w:t xml:space="preserve">Located in the Hague, The International Court of Justice  is the principal judicial branch of the UN. Unlike its predecessor The Permanent court of International Justice the International Court of Justice is a part of the UN Charter. Therefore, it has the status of being a part of the treaty that is the “"constitution" of the UN. </w:t>
                            </w:r>
                          </w:p>
                          <w:p w:rsidR="00F0531E" w:rsidRPr="00F0531E" w:rsidRDefault="00F0531E" w:rsidP="00F0531E">
                            <w:pPr>
                              <w:spacing w:after="0" w:line="240" w:lineRule="auto"/>
                              <w:rPr>
                                <w:sz w:val="24"/>
                                <w:szCs w:val="24"/>
                              </w:rPr>
                            </w:pPr>
                            <w:r w:rsidRPr="00F0531E">
                              <w:rPr>
                                <w:sz w:val="24"/>
                                <w:szCs w:val="24"/>
                              </w:rPr>
                              <w:t xml:space="preserve">It has 15 Judges elected by the Council and Assembly to 9 year terms. </w:t>
                            </w:r>
                          </w:p>
                          <w:p w:rsidR="00F0531E" w:rsidRPr="00F0531E" w:rsidRDefault="00F0531E" w:rsidP="00F0531E">
                            <w:pPr>
                              <w:spacing w:after="0" w:line="240" w:lineRule="auto"/>
                              <w:rPr>
                                <w:sz w:val="24"/>
                                <w:szCs w:val="24"/>
                              </w:rPr>
                            </w:pPr>
                            <w:r w:rsidRPr="00F0531E">
                              <w:rPr>
                                <w:sz w:val="24"/>
                                <w:szCs w:val="24"/>
                              </w:rPr>
                              <w:t>Judges can not be from the same nation</w:t>
                            </w:r>
                          </w:p>
                          <w:p w:rsidR="00F0531E" w:rsidRPr="00F0531E" w:rsidRDefault="00F0531E" w:rsidP="00F0531E">
                            <w:pPr>
                              <w:spacing w:after="0" w:line="240" w:lineRule="auto"/>
                              <w:rPr>
                                <w:sz w:val="24"/>
                                <w:szCs w:val="24"/>
                              </w:rPr>
                            </w:pPr>
                            <w:r w:rsidRPr="00F0531E">
                              <w:rPr>
                                <w:sz w:val="24"/>
                                <w:szCs w:val="24"/>
                              </w:rPr>
                              <w:t>Judges are to represent the major legal systems of the world, and decisions are achieved by majority vote.</w:t>
                            </w:r>
                          </w:p>
                          <w:p w:rsidR="00F0531E" w:rsidRDefault="00F0531E" w:rsidP="00F0531E">
                            <w:pPr>
                              <w:spacing w:after="0" w:line="240" w:lineRule="auto"/>
                              <w:rPr>
                                <w:sz w:val="24"/>
                                <w:szCs w:val="24"/>
                              </w:rPr>
                            </w:pPr>
                            <w:r w:rsidRPr="00F0531E">
                              <w:rPr>
                                <w:sz w:val="24"/>
                                <w:szCs w:val="24"/>
                              </w:rPr>
                              <w:t>In special cases, judges can be appointed by a nation whose legal codes are not represented, these Judges have full voting rights in the cases in question.</w:t>
                            </w:r>
                          </w:p>
                          <w:p w:rsidR="00F0531E" w:rsidRPr="00F0531E" w:rsidRDefault="00F0531E" w:rsidP="00F0531E">
                            <w:pPr>
                              <w:spacing w:after="0" w:line="240" w:lineRule="auto"/>
                              <w:rPr>
                                <w:b/>
                                <w:sz w:val="28"/>
                                <w:szCs w:val="24"/>
                              </w:rPr>
                            </w:pPr>
                            <w:r w:rsidRPr="00F0531E">
                              <w:rPr>
                                <w:b/>
                                <w:sz w:val="28"/>
                                <w:szCs w:val="24"/>
                              </w:rPr>
                              <w:t>The International Court of Justice cont.</w:t>
                            </w:r>
                          </w:p>
                          <w:p w:rsidR="00F0531E" w:rsidRPr="00F0531E" w:rsidRDefault="00F0531E" w:rsidP="00F0531E">
                            <w:pPr>
                              <w:spacing w:after="0" w:line="240" w:lineRule="auto"/>
                              <w:rPr>
                                <w:sz w:val="24"/>
                                <w:szCs w:val="24"/>
                              </w:rPr>
                            </w:pPr>
                            <w:r w:rsidRPr="00F0531E">
                              <w:rPr>
                                <w:sz w:val="24"/>
                                <w:szCs w:val="24"/>
                              </w:rPr>
                              <w:t>Only nation-states can bring cases to                                                  the International Court of Justice</w:t>
                            </w:r>
                          </w:p>
                          <w:p w:rsidR="00F0531E" w:rsidRPr="00F0531E" w:rsidRDefault="00F0531E" w:rsidP="00F0531E">
                            <w:pPr>
                              <w:spacing w:after="0" w:line="240" w:lineRule="auto"/>
                              <w:rPr>
                                <w:sz w:val="24"/>
                                <w:szCs w:val="24"/>
                              </w:rPr>
                            </w:pPr>
                            <w:r w:rsidRPr="00F0531E">
                              <w:rPr>
                                <w:sz w:val="24"/>
                                <w:szCs w:val="24"/>
                              </w:rPr>
                              <w:t>Distrust of the Court itself and of the                                        UN as a whole has stopped attempts                                            to make the arbitration of disputes                                     between nations compulsory.</w:t>
                            </w:r>
                          </w:p>
                          <w:p w:rsidR="00F0531E" w:rsidRPr="00F0531E" w:rsidRDefault="00F0531E" w:rsidP="00F0531E">
                            <w:pPr>
                              <w:spacing w:after="0" w:line="240" w:lineRule="auto"/>
                              <w:rPr>
                                <w:sz w:val="24"/>
                                <w:szCs w:val="24"/>
                              </w:rPr>
                            </w:pPr>
                            <w:r w:rsidRPr="00F0531E">
                              <w:rPr>
                                <w:sz w:val="24"/>
                                <w:szCs w:val="24"/>
                              </w:rPr>
                              <w:t xml:space="preserve">Appearance at the court is voluntary,                                     and its decision are not binding unless                                           a mutual agreement is reached. </w:t>
                            </w:r>
                          </w:p>
                          <w:p w:rsidR="00F0531E" w:rsidRPr="00F0531E" w:rsidRDefault="00F0531E" w:rsidP="00F0531E">
                            <w:pPr>
                              <w:spacing w:after="0" w:line="240" w:lineRule="auto"/>
                              <w:rPr>
                                <w:sz w:val="24"/>
                                <w:szCs w:val="24"/>
                              </w:rPr>
                            </w:pPr>
                            <w:r w:rsidRPr="00F0531E">
                              <w:rPr>
                                <w:sz w:val="24"/>
                                <w:szCs w:val="24"/>
                              </w:rPr>
                              <w:t>No serious dispute has been referred to the Court: nations prefer other means of settling their problems</w:t>
                            </w:r>
                          </w:p>
                          <w:p w:rsidR="00F0531E" w:rsidRPr="00627E78" w:rsidRDefault="00F0531E" w:rsidP="00F0531E">
                            <w:pPr>
                              <w:spacing w:after="0" w:line="240" w:lineRule="auto"/>
                              <w:rPr>
                                <w:sz w:val="24"/>
                                <w:szCs w:val="24"/>
                              </w:rPr>
                            </w:pPr>
                            <w:r w:rsidRPr="00F0531E">
                              <w:rPr>
                                <w:sz w:val="24"/>
                                <w:szCs w:val="24"/>
                              </w:rPr>
                              <w:t>The Court has the power to give advice on matters of international law and can rule on interpretations of the UN Charter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7" type="#_x0000_t202" style="position:absolute;margin-left:238.5pt;margin-top:0;width:273pt;height:575.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1w18qNQIAAGAEAAAOAAAAAAAAAAAAAAAA&#10;AC4CAABkcnMvZTJvRG9jLnhtbFBLAQItABQABgAIAAAAIQCCYEeo3QAAAAoBAAAPAAAAAAAAAAAA&#10;AAAAAI8EAABkcnMvZG93bnJldi54bWxQSwUGAAAAAAQABADzAAAAmQUAAAAA&#10;" strokecolor="window">
                <v:textbox>
                  <w:txbxContent>
                    <w:p w:rsidR="008F39AC" w:rsidRPr="00F0531E" w:rsidRDefault="00F0531E" w:rsidP="008F39AC">
                      <w:pPr>
                        <w:spacing w:after="0" w:line="240" w:lineRule="auto"/>
                        <w:rPr>
                          <w:b/>
                          <w:sz w:val="28"/>
                          <w:szCs w:val="24"/>
                        </w:rPr>
                      </w:pPr>
                      <w:r w:rsidRPr="00F0531E">
                        <w:rPr>
                          <w:b/>
                          <w:sz w:val="28"/>
                          <w:szCs w:val="24"/>
                        </w:rPr>
                        <w:t>International Court of Justice</w:t>
                      </w:r>
                    </w:p>
                    <w:p w:rsidR="00F0531E" w:rsidRPr="00F0531E" w:rsidRDefault="00F0531E" w:rsidP="00F0531E">
                      <w:pPr>
                        <w:spacing w:after="0" w:line="240" w:lineRule="auto"/>
                        <w:rPr>
                          <w:sz w:val="24"/>
                          <w:szCs w:val="24"/>
                        </w:rPr>
                      </w:pPr>
                      <w:r w:rsidRPr="00F0531E">
                        <w:rPr>
                          <w:sz w:val="24"/>
                          <w:szCs w:val="24"/>
                        </w:rPr>
                        <w:t xml:space="preserve">Located in the Hague, The International Court of Justice  is the principal judicial branch of the UN. Unlike its predecessor The Permanent court of International Justice the International Court of Justice is a part of the UN Charter. Therefore, it has the status of being a part of the treaty that is the “"constitution" of the UN. </w:t>
                      </w:r>
                    </w:p>
                    <w:p w:rsidR="00F0531E" w:rsidRPr="00F0531E" w:rsidRDefault="00F0531E" w:rsidP="00F0531E">
                      <w:pPr>
                        <w:spacing w:after="0" w:line="240" w:lineRule="auto"/>
                        <w:rPr>
                          <w:sz w:val="24"/>
                          <w:szCs w:val="24"/>
                        </w:rPr>
                      </w:pPr>
                      <w:r w:rsidRPr="00F0531E">
                        <w:rPr>
                          <w:sz w:val="24"/>
                          <w:szCs w:val="24"/>
                        </w:rPr>
                        <w:t xml:space="preserve">It has 15 Judges elected by the Council and Assembly to 9 year terms. </w:t>
                      </w:r>
                    </w:p>
                    <w:p w:rsidR="00F0531E" w:rsidRPr="00F0531E" w:rsidRDefault="00F0531E" w:rsidP="00F0531E">
                      <w:pPr>
                        <w:spacing w:after="0" w:line="240" w:lineRule="auto"/>
                        <w:rPr>
                          <w:sz w:val="24"/>
                          <w:szCs w:val="24"/>
                        </w:rPr>
                      </w:pPr>
                      <w:r w:rsidRPr="00F0531E">
                        <w:rPr>
                          <w:sz w:val="24"/>
                          <w:szCs w:val="24"/>
                        </w:rPr>
                        <w:t xml:space="preserve">Judges </w:t>
                      </w:r>
                      <w:proofErr w:type="spellStart"/>
                      <w:r w:rsidRPr="00F0531E">
                        <w:rPr>
                          <w:sz w:val="24"/>
                          <w:szCs w:val="24"/>
                        </w:rPr>
                        <w:t>can not</w:t>
                      </w:r>
                      <w:proofErr w:type="spellEnd"/>
                      <w:r w:rsidRPr="00F0531E">
                        <w:rPr>
                          <w:sz w:val="24"/>
                          <w:szCs w:val="24"/>
                        </w:rPr>
                        <w:t xml:space="preserve"> be from the same nation</w:t>
                      </w:r>
                    </w:p>
                    <w:p w:rsidR="00F0531E" w:rsidRPr="00F0531E" w:rsidRDefault="00F0531E" w:rsidP="00F0531E">
                      <w:pPr>
                        <w:spacing w:after="0" w:line="240" w:lineRule="auto"/>
                        <w:rPr>
                          <w:sz w:val="24"/>
                          <w:szCs w:val="24"/>
                        </w:rPr>
                      </w:pPr>
                      <w:r w:rsidRPr="00F0531E">
                        <w:rPr>
                          <w:sz w:val="24"/>
                          <w:szCs w:val="24"/>
                        </w:rPr>
                        <w:t>Judges are to represent the major legal systems of the world, and decisions are achieved by majority vote.</w:t>
                      </w:r>
                    </w:p>
                    <w:p w:rsidR="00F0531E" w:rsidRDefault="00F0531E" w:rsidP="00F0531E">
                      <w:pPr>
                        <w:spacing w:after="0" w:line="240" w:lineRule="auto"/>
                        <w:rPr>
                          <w:sz w:val="24"/>
                          <w:szCs w:val="24"/>
                        </w:rPr>
                      </w:pPr>
                      <w:r w:rsidRPr="00F0531E">
                        <w:rPr>
                          <w:sz w:val="24"/>
                          <w:szCs w:val="24"/>
                        </w:rPr>
                        <w:t>In special cases, judges can be appointed by a nation whose legal codes are not represented, these Judges have full voting rights in the cases in question.</w:t>
                      </w:r>
                    </w:p>
                    <w:p w:rsidR="00F0531E" w:rsidRPr="00F0531E" w:rsidRDefault="00F0531E" w:rsidP="00F0531E">
                      <w:pPr>
                        <w:spacing w:after="0" w:line="240" w:lineRule="auto"/>
                        <w:rPr>
                          <w:b/>
                          <w:sz w:val="28"/>
                          <w:szCs w:val="24"/>
                        </w:rPr>
                      </w:pPr>
                      <w:r w:rsidRPr="00F0531E">
                        <w:rPr>
                          <w:b/>
                          <w:sz w:val="28"/>
                          <w:szCs w:val="24"/>
                        </w:rPr>
                        <w:t>The International Court of Justice cont.</w:t>
                      </w:r>
                    </w:p>
                    <w:p w:rsidR="00F0531E" w:rsidRPr="00F0531E" w:rsidRDefault="00F0531E" w:rsidP="00F0531E">
                      <w:pPr>
                        <w:spacing w:after="0" w:line="240" w:lineRule="auto"/>
                        <w:rPr>
                          <w:sz w:val="24"/>
                          <w:szCs w:val="24"/>
                        </w:rPr>
                      </w:pPr>
                      <w:r w:rsidRPr="00F0531E">
                        <w:rPr>
                          <w:sz w:val="24"/>
                          <w:szCs w:val="24"/>
                        </w:rPr>
                        <w:t>Only nation-states can bring cases to                                                  the International Court of Justice</w:t>
                      </w:r>
                    </w:p>
                    <w:p w:rsidR="00F0531E" w:rsidRPr="00F0531E" w:rsidRDefault="00F0531E" w:rsidP="00F0531E">
                      <w:pPr>
                        <w:spacing w:after="0" w:line="240" w:lineRule="auto"/>
                        <w:rPr>
                          <w:sz w:val="24"/>
                          <w:szCs w:val="24"/>
                        </w:rPr>
                      </w:pPr>
                      <w:r w:rsidRPr="00F0531E">
                        <w:rPr>
                          <w:sz w:val="24"/>
                          <w:szCs w:val="24"/>
                        </w:rPr>
                        <w:t>Distrust of the Court itself and of the                                        UN as a whole has stopped attempts                                            to make the arbitration of disputes                                     between nations compulsory.</w:t>
                      </w:r>
                    </w:p>
                    <w:p w:rsidR="00F0531E" w:rsidRPr="00F0531E" w:rsidRDefault="00F0531E" w:rsidP="00F0531E">
                      <w:pPr>
                        <w:spacing w:after="0" w:line="240" w:lineRule="auto"/>
                        <w:rPr>
                          <w:sz w:val="24"/>
                          <w:szCs w:val="24"/>
                        </w:rPr>
                      </w:pPr>
                      <w:r w:rsidRPr="00F0531E">
                        <w:rPr>
                          <w:sz w:val="24"/>
                          <w:szCs w:val="24"/>
                        </w:rPr>
                        <w:t xml:space="preserve">Appearance at the court is voluntary,                                     and its decision are not binding unless                                           a mutual agreement is reached. </w:t>
                      </w:r>
                    </w:p>
                    <w:p w:rsidR="00F0531E" w:rsidRPr="00F0531E" w:rsidRDefault="00F0531E" w:rsidP="00F0531E">
                      <w:pPr>
                        <w:spacing w:after="0" w:line="240" w:lineRule="auto"/>
                        <w:rPr>
                          <w:sz w:val="24"/>
                          <w:szCs w:val="24"/>
                        </w:rPr>
                      </w:pPr>
                      <w:r w:rsidRPr="00F0531E">
                        <w:rPr>
                          <w:sz w:val="24"/>
                          <w:szCs w:val="24"/>
                        </w:rPr>
                        <w:t>No serious dispute has been referred to the Court: nations prefer other means of settling their problems</w:t>
                      </w:r>
                    </w:p>
                    <w:p w:rsidR="00F0531E" w:rsidRPr="00627E78" w:rsidRDefault="00F0531E" w:rsidP="00F0531E">
                      <w:pPr>
                        <w:spacing w:after="0" w:line="240" w:lineRule="auto"/>
                        <w:rPr>
                          <w:sz w:val="24"/>
                          <w:szCs w:val="24"/>
                        </w:rPr>
                      </w:pPr>
                      <w:r w:rsidRPr="00F0531E">
                        <w:rPr>
                          <w:sz w:val="24"/>
                          <w:szCs w:val="24"/>
                        </w:rPr>
                        <w:t>The Court has the power to give advice on matters of international law and can rule on interpretations of the UN Charter</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760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5A8E5" id="AutoShape 59" o:spid="_x0000_s1026" type="#_x0000_t32" style="position:absolute;margin-left:-1in;margin-top:662.3pt;width:605.2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7S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L&#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G9k7S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749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B9B80" id="AutoShape 58" o:spid="_x0000_s1026" type="#_x0000_t32" style="position:absolute;margin-left:-76.5pt;margin-top:639.8pt;width:609.75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E4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vM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C+kT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39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EA9C6" id="AutoShape 57" o:spid="_x0000_s1026" type="#_x0000_t32" style="position:absolute;margin-left:-81pt;margin-top:618.05pt;width:6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p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9k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wP+Gk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19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2A0D4" id="AutoShape 55" o:spid="_x0000_s1026" type="#_x0000_t32" style="position:absolute;margin-left:-81pt;margin-top:571.55pt;width:614.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YU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5n&#10;K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hDtYU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729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4E82" id="AutoShape 56" o:spid="_x0000_s1026" type="#_x0000_t32" style="position:absolute;margin-left:-81pt;margin-top:597.05pt;width:6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4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&#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w00T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90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C69D" id="AutoShape 67" o:spid="_x0000_s1026" type="#_x0000_t32" style="position:absolute;margin-left:-76.5pt;margin-top:199.55pt;width:8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y&#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F3y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780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7D4F" id="AutoShape 62" o:spid="_x0000_s1026" type="#_x0000_t32" style="position:absolute;margin-left:-1in;margin-top:65.3pt;width:74.25pt;height:.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Oj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2&#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0546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770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83BB6" id="AutoShape 60" o:spid="_x0000_s1026" type="#_x0000_t32" style="position:absolute;margin-left:-1in;margin-top:12.05pt;width:74.2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sL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y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UYjsL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90336" behindDoc="0" locked="0" layoutInCell="1" allowOverlap="1" wp14:anchorId="25A47327" wp14:editId="30E277E2">
                <wp:simplePos x="0" y="0"/>
                <wp:positionH relativeFrom="margin">
                  <wp:posOffset>3028950</wp:posOffset>
                </wp:positionH>
                <wp:positionV relativeFrom="paragraph">
                  <wp:posOffset>0</wp:posOffset>
                </wp:positionV>
                <wp:extent cx="3467100" cy="7572375"/>
                <wp:effectExtent l="0" t="0" r="19050" b="28575"/>
                <wp:wrapSquare wrapText="bothSides"/>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8F39AC" w:rsidRDefault="00F0531E" w:rsidP="008F39AC">
                            <w:pPr>
                              <w:spacing w:after="0" w:line="240" w:lineRule="auto"/>
                              <w:rPr>
                                <w:b/>
                                <w:sz w:val="28"/>
                                <w:szCs w:val="24"/>
                              </w:rPr>
                            </w:pPr>
                            <w:r>
                              <w:rPr>
                                <w:b/>
                                <w:sz w:val="28"/>
                                <w:szCs w:val="24"/>
                              </w:rPr>
                              <w:t>The Trusteeship Council</w:t>
                            </w:r>
                          </w:p>
                          <w:p w:rsidR="00F0531E" w:rsidRPr="00F0531E" w:rsidRDefault="00F0531E" w:rsidP="00F0531E">
                            <w:pPr>
                              <w:spacing w:after="0" w:line="240" w:lineRule="auto"/>
                              <w:rPr>
                                <w:sz w:val="24"/>
                                <w:szCs w:val="24"/>
                              </w:rPr>
                            </w:pPr>
                            <w:r w:rsidRPr="00F0531E">
                              <w:rPr>
                                <w:sz w:val="24"/>
                                <w:szCs w:val="24"/>
                              </w:rPr>
                              <w:t>The Trusteeship Council was designed to administer territories that were not self-governing at the end of WWII.</w:t>
                            </w:r>
                          </w:p>
                          <w:p w:rsidR="00F0531E" w:rsidRPr="00F0531E" w:rsidRDefault="00F0531E" w:rsidP="00F0531E">
                            <w:pPr>
                              <w:spacing w:after="0" w:line="240" w:lineRule="auto"/>
                              <w:rPr>
                                <w:sz w:val="24"/>
                                <w:szCs w:val="24"/>
                              </w:rPr>
                            </w:pPr>
                            <w:r w:rsidRPr="00F0531E">
                              <w:rPr>
                                <w:sz w:val="24"/>
                                <w:szCs w:val="24"/>
                              </w:rPr>
                              <w:t>Some of the territories were former League of Nations mandates and some were colonies of Japan and Italy, some territories voluntarily placed themselves in trust.</w:t>
                            </w:r>
                          </w:p>
                          <w:p w:rsidR="00F0531E" w:rsidRPr="00F0531E" w:rsidRDefault="00F0531E" w:rsidP="00F0531E">
                            <w:pPr>
                              <w:spacing w:after="0" w:line="240" w:lineRule="auto"/>
                              <w:rPr>
                                <w:sz w:val="24"/>
                                <w:szCs w:val="24"/>
                              </w:rPr>
                            </w:pPr>
                            <w:r w:rsidRPr="00F0531E">
                              <w:rPr>
                                <w:sz w:val="24"/>
                                <w:szCs w:val="24"/>
                              </w:rPr>
                              <w:t>The Trust powers were to ensure the political, social, economic, and educational well-being of the inhabitants of these non-self-governing territories.</w:t>
                            </w:r>
                          </w:p>
                          <w:p w:rsidR="00F0531E" w:rsidRPr="00F0531E" w:rsidRDefault="00F0531E" w:rsidP="00F0531E">
                            <w:pPr>
                              <w:spacing w:after="0" w:line="240" w:lineRule="auto"/>
                              <w:rPr>
                                <w:sz w:val="24"/>
                                <w:szCs w:val="24"/>
                              </w:rPr>
                            </w:pPr>
                            <w:r w:rsidRPr="00F0531E">
                              <w:rPr>
                                <w:sz w:val="24"/>
                                <w:szCs w:val="24"/>
                              </w:rPr>
                              <w:t>In 1950, there were still 11 trust territories, all but Somaliland former mandates.</w:t>
                            </w:r>
                          </w:p>
                          <w:p w:rsidR="00F0531E" w:rsidRPr="00F0531E" w:rsidRDefault="00F0531E" w:rsidP="00F0531E">
                            <w:pPr>
                              <w:spacing w:after="0" w:line="240" w:lineRule="auto"/>
                              <w:rPr>
                                <w:sz w:val="24"/>
                                <w:szCs w:val="24"/>
                              </w:rPr>
                            </w:pPr>
                            <w:r w:rsidRPr="00F0531E">
                              <w:rPr>
                                <w:sz w:val="24"/>
                                <w:szCs w:val="24"/>
                              </w:rPr>
                              <w:t>The territory of the Pacific Islands was declared a strategic region under American administration.</w:t>
                            </w:r>
                          </w:p>
                          <w:p w:rsidR="00F0531E" w:rsidRPr="00F0531E" w:rsidRDefault="00F0531E" w:rsidP="00F0531E">
                            <w:pPr>
                              <w:spacing w:after="0" w:line="240" w:lineRule="auto"/>
                              <w:rPr>
                                <w:sz w:val="24"/>
                                <w:szCs w:val="24"/>
                              </w:rPr>
                            </w:pPr>
                            <w:r w:rsidRPr="00F0531E">
                              <w:rPr>
                                <w:sz w:val="24"/>
                                <w:szCs w:val="24"/>
                              </w:rPr>
                              <w:t>South West Africa was held by the Union of South Africa with the intent of annexation</w:t>
                            </w:r>
                          </w:p>
                          <w:p w:rsidR="00F0531E" w:rsidRPr="00F0531E" w:rsidRDefault="00F0531E" w:rsidP="00F0531E">
                            <w:pPr>
                              <w:spacing w:after="0" w:line="240" w:lineRule="auto"/>
                              <w:rPr>
                                <w:sz w:val="24"/>
                                <w:szCs w:val="24"/>
                              </w:rPr>
                            </w:pPr>
                            <w:r w:rsidRPr="00F0531E">
                              <w:rPr>
                                <w:sz w:val="24"/>
                                <w:szCs w:val="24"/>
                              </w:rPr>
                              <w:t>In 1990 S.W. Africa obtained independence and became Namibia.</w:t>
                            </w:r>
                          </w:p>
                          <w:p w:rsidR="00F0531E" w:rsidRPr="00F0531E" w:rsidRDefault="00F0531E" w:rsidP="008F39AC">
                            <w:pPr>
                              <w:spacing w:after="0" w:line="240" w:lineRule="auto"/>
                              <w:rPr>
                                <w:b/>
                                <w:sz w:val="28"/>
                                <w:szCs w:val="24"/>
                              </w:rPr>
                            </w:pPr>
                            <w:r w:rsidRPr="00F0531E">
                              <w:rPr>
                                <w:b/>
                                <w:sz w:val="28"/>
                                <w:szCs w:val="24"/>
                              </w:rPr>
                              <w:t>The end of the trusteeship council</w:t>
                            </w:r>
                          </w:p>
                          <w:p w:rsidR="00F0531E" w:rsidRPr="00F0531E" w:rsidRDefault="00F0531E" w:rsidP="00F0531E">
                            <w:pPr>
                              <w:spacing w:after="0" w:line="240" w:lineRule="auto"/>
                              <w:rPr>
                                <w:sz w:val="24"/>
                                <w:szCs w:val="24"/>
                              </w:rPr>
                            </w:pPr>
                            <w:r w:rsidRPr="00F0531E">
                              <w:rPr>
                                <w:sz w:val="24"/>
                                <w:szCs w:val="24"/>
                              </w:rPr>
                              <w:t>When Palau, the last remaining trust territory became an independent state in October 1994, the work of the Trusteeship Council was done.</w:t>
                            </w:r>
                          </w:p>
                          <w:p w:rsidR="00F0531E" w:rsidRPr="00F0531E" w:rsidRDefault="00F0531E" w:rsidP="00F0531E">
                            <w:pPr>
                              <w:spacing w:after="0" w:line="240" w:lineRule="auto"/>
                              <w:rPr>
                                <w:sz w:val="24"/>
                                <w:szCs w:val="24"/>
                              </w:rPr>
                            </w:pPr>
                            <w:r w:rsidRPr="00F0531E">
                              <w:rPr>
                                <w:sz w:val="24"/>
                                <w:szCs w:val="24"/>
                              </w:rPr>
                              <w:t>The council ceased to exist, consideration is being given, however, to transferring its mandate to environmental issues or to provide assistance to those states that cannot function effectively because of civil disputes.</w:t>
                            </w:r>
                          </w:p>
                          <w:p w:rsidR="00F0531E" w:rsidRPr="00627E78" w:rsidRDefault="00F0531E" w:rsidP="00F0531E">
                            <w:pPr>
                              <w:spacing w:after="0" w:line="240" w:lineRule="auto"/>
                              <w:rPr>
                                <w:sz w:val="24"/>
                                <w:szCs w:val="24"/>
                              </w:rPr>
                            </w:pPr>
                            <w:r w:rsidRPr="00F0531E">
                              <w:rPr>
                                <w:sz w:val="24"/>
                                <w:szCs w:val="24"/>
                              </w:rPr>
                              <w:t>The 5 permanent members of the Security Council make up the Trusteeship Council which meets occasionally as meetings require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8" type="#_x0000_t202" style="position:absolute;margin-left:238.5pt;margin-top:0;width:273pt;height:596.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kV3qyNQIAAGAEAAAOAAAAAAAAAAAAAAAA&#10;AC4CAABkcnMvZTJvRG9jLnhtbFBLAQItABQABgAIAAAAIQDDG4JV3QAAAAoBAAAPAAAAAAAAAAAA&#10;AAAAAI8EAABkcnMvZG93bnJldi54bWxQSwUGAAAAAAQABADzAAAAmQUAAAAA&#10;" strokecolor="window">
                <v:textbox>
                  <w:txbxContent>
                    <w:p w:rsidR="008F39AC" w:rsidRDefault="00F0531E" w:rsidP="008F39AC">
                      <w:pPr>
                        <w:spacing w:after="0" w:line="240" w:lineRule="auto"/>
                        <w:rPr>
                          <w:b/>
                          <w:sz w:val="28"/>
                          <w:szCs w:val="24"/>
                        </w:rPr>
                      </w:pPr>
                      <w:r>
                        <w:rPr>
                          <w:b/>
                          <w:sz w:val="28"/>
                          <w:szCs w:val="24"/>
                        </w:rPr>
                        <w:t>The Trusteeship Council</w:t>
                      </w:r>
                    </w:p>
                    <w:p w:rsidR="00F0531E" w:rsidRPr="00F0531E" w:rsidRDefault="00F0531E" w:rsidP="00F0531E">
                      <w:pPr>
                        <w:spacing w:after="0" w:line="240" w:lineRule="auto"/>
                        <w:rPr>
                          <w:sz w:val="24"/>
                          <w:szCs w:val="24"/>
                        </w:rPr>
                      </w:pPr>
                      <w:r w:rsidRPr="00F0531E">
                        <w:rPr>
                          <w:sz w:val="24"/>
                          <w:szCs w:val="24"/>
                        </w:rPr>
                        <w:t>The Trusteeship Council was designed to administer territories that were not self-governing at the end of WWII.</w:t>
                      </w:r>
                    </w:p>
                    <w:p w:rsidR="00F0531E" w:rsidRPr="00F0531E" w:rsidRDefault="00F0531E" w:rsidP="00F0531E">
                      <w:pPr>
                        <w:spacing w:after="0" w:line="240" w:lineRule="auto"/>
                        <w:rPr>
                          <w:sz w:val="24"/>
                          <w:szCs w:val="24"/>
                        </w:rPr>
                      </w:pPr>
                      <w:r w:rsidRPr="00F0531E">
                        <w:rPr>
                          <w:sz w:val="24"/>
                          <w:szCs w:val="24"/>
                        </w:rPr>
                        <w:t>Some of the territories were former League of Nations mandates and some were colonies of Japan and Italy, some territories voluntarily placed themselves in trust.</w:t>
                      </w:r>
                    </w:p>
                    <w:p w:rsidR="00F0531E" w:rsidRPr="00F0531E" w:rsidRDefault="00F0531E" w:rsidP="00F0531E">
                      <w:pPr>
                        <w:spacing w:after="0" w:line="240" w:lineRule="auto"/>
                        <w:rPr>
                          <w:sz w:val="24"/>
                          <w:szCs w:val="24"/>
                        </w:rPr>
                      </w:pPr>
                      <w:r w:rsidRPr="00F0531E">
                        <w:rPr>
                          <w:sz w:val="24"/>
                          <w:szCs w:val="24"/>
                        </w:rPr>
                        <w:t>The Trust powers were to ensure the political, social, economic, and educational well-being of the inhabitants of these non-self-governing territories.</w:t>
                      </w:r>
                    </w:p>
                    <w:p w:rsidR="00F0531E" w:rsidRPr="00F0531E" w:rsidRDefault="00F0531E" w:rsidP="00F0531E">
                      <w:pPr>
                        <w:spacing w:after="0" w:line="240" w:lineRule="auto"/>
                        <w:rPr>
                          <w:sz w:val="24"/>
                          <w:szCs w:val="24"/>
                        </w:rPr>
                      </w:pPr>
                      <w:r w:rsidRPr="00F0531E">
                        <w:rPr>
                          <w:sz w:val="24"/>
                          <w:szCs w:val="24"/>
                        </w:rPr>
                        <w:t>In 1950, there were still 11 trust territories, all but Somaliland former mandates.</w:t>
                      </w:r>
                    </w:p>
                    <w:p w:rsidR="00F0531E" w:rsidRPr="00F0531E" w:rsidRDefault="00F0531E" w:rsidP="00F0531E">
                      <w:pPr>
                        <w:spacing w:after="0" w:line="240" w:lineRule="auto"/>
                        <w:rPr>
                          <w:sz w:val="24"/>
                          <w:szCs w:val="24"/>
                        </w:rPr>
                      </w:pPr>
                      <w:r w:rsidRPr="00F0531E">
                        <w:rPr>
                          <w:sz w:val="24"/>
                          <w:szCs w:val="24"/>
                        </w:rPr>
                        <w:t>The territory of the Pacific Islands was declared a strategic region under American administration.</w:t>
                      </w:r>
                    </w:p>
                    <w:p w:rsidR="00F0531E" w:rsidRPr="00F0531E" w:rsidRDefault="00F0531E" w:rsidP="00F0531E">
                      <w:pPr>
                        <w:spacing w:after="0" w:line="240" w:lineRule="auto"/>
                        <w:rPr>
                          <w:sz w:val="24"/>
                          <w:szCs w:val="24"/>
                        </w:rPr>
                      </w:pPr>
                      <w:r w:rsidRPr="00F0531E">
                        <w:rPr>
                          <w:sz w:val="24"/>
                          <w:szCs w:val="24"/>
                        </w:rPr>
                        <w:t>South West Africa was held by the Union of South Africa with the intent of annexation</w:t>
                      </w:r>
                    </w:p>
                    <w:p w:rsidR="00F0531E" w:rsidRPr="00F0531E" w:rsidRDefault="00F0531E" w:rsidP="00F0531E">
                      <w:pPr>
                        <w:spacing w:after="0" w:line="240" w:lineRule="auto"/>
                        <w:rPr>
                          <w:sz w:val="24"/>
                          <w:szCs w:val="24"/>
                        </w:rPr>
                      </w:pPr>
                      <w:r w:rsidRPr="00F0531E">
                        <w:rPr>
                          <w:sz w:val="24"/>
                          <w:szCs w:val="24"/>
                        </w:rPr>
                        <w:t>In 1990 S.W. Africa obtained independence and became Namibia.</w:t>
                      </w:r>
                    </w:p>
                    <w:p w:rsidR="00F0531E" w:rsidRPr="00F0531E" w:rsidRDefault="00F0531E" w:rsidP="008F39AC">
                      <w:pPr>
                        <w:spacing w:after="0" w:line="240" w:lineRule="auto"/>
                        <w:rPr>
                          <w:b/>
                          <w:sz w:val="28"/>
                          <w:szCs w:val="24"/>
                        </w:rPr>
                      </w:pPr>
                      <w:r w:rsidRPr="00F0531E">
                        <w:rPr>
                          <w:b/>
                          <w:sz w:val="28"/>
                          <w:szCs w:val="24"/>
                        </w:rPr>
                        <w:t>The end of the trusteeship council</w:t>
                      </w:r>
                    </w:p>
                    <w:p w:rsidR="00F0531E" w:rsidRPr="00F0531E" w:rsidRDefault="00F0531E" w:rsidP="00F0531E">
                      <w:pPr>
                        <w:spacing w:after="0" w:line="240" w:lineRule="auto"/>
                        <w:rPr>
                          <w:sz w:val="24"/>
                          <w:szCs w:val="24"/>
                        </w:rPr>
                      </w:pPr>
                      <w:r w:rsidRPr="00F0531E">
                        <w:rPr>
                          <w:sz w:val="24"/>
                          <w:szCs w:val="24"/>
                        </w:rPr>
                        <w:t>When Palau, the last remaining trust territory became an independent state in October 1994, the work of the Trusteeship Council was done.</w:t>
                      </w:r>
                    </w:p>
                    <w:p w:rsidR="00F0531E" w:rsidRPr="00F0531E" w:rsidRDefault="00F0531E" w:rsidP="00F0531E">
                      <w:pPr>
                        <w:spacing w:after="0" w:line="240" w:lineRule="auto"/>
                        <w:rPr>
                          <w:sz w:val="24"/>
                          <w:szCs w:val="24"/>
                        </w:rPr>
                      </w:pPr>
                      <w:r w:rsidRPr="00F0531E">
                        <w:rPr>
                          <w:sz w:val="24"/>
                          <w:szCs w:val="24"/>
                        </w:rPr>
                        <w:t>The council ceased to exist, consideration is being given, however, to transferring its mandate to environmental issues or to provide assistance to those states that cannot function effectively because of civil disputes.</w:t>
                      </w:r>
                    </w:p>
                    <w:p w:rsidR="00F0531E" w:rsidRPr="00627E78" w:rsidRDefault="00F0531E" w:rsidP="00F0531E">
                      <w:pPr>
                        <w:spacing w:after="0" w:line="240" w:lineRule="auto"/>
                        <w:rPr>
                          <w:sz w:val="24"/>
                          <w:szCs w:val="24"/>
                        </w:rPr>
                      </w:pPr>
                      <w:r w:rsidRPr="00F0531E">
                        <w:rPr>
                          <w:sz w:val="24"/>
                          <w:szCs w:val="24"/>
                        </w:rPr>
                        <w:t>The 5 permanent members of the Security Council make up the Trusteeship Council which meets occasionally as meetings require</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862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2F18" id="AutoShape 59" o:spid="_x0000_s1026" type="#_x0000_t32" style="position:absolute;margin-left:-1in;margin-top:662.3pt;width:605.2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C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O&#10;D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8oGC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852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7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D8418" id="AutoShape 58" o:spid="_x0000_s1026" type="#_x0000_t32" style="position:absolute;margin-left:-76.5pt;margin-top:639.8pt;width:609.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4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0WC&#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yTf/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841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7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42533" id="AutoShape 57" o:spid="_x0000_s1026" type="#_x0000_t32" style="position:absolute;margin-left:-81pt;margin-top:618.05pt;width:6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J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cp&#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cM9/J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821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7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F119" id="AutoShape 55" o:spid="_x0000_s1026" type="#_x0000_t32" style="position:absolute;margin-left:-81pt;margin-top:571.55pt;width:6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L0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p8/&#10;YC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uMgv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31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5B53" id="AutoShape 56" o:spid="_x0000_s1026" type="#_x0000_t32" style="position:absolute;margin-left:-81pt;margin-top:597.05pt;width:614.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aY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7Mc&#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wI9p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93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67207" id="AutoShape 67" o:spid="_x0000_s1026" type="#_x0000_t32" style="position:absolute;margin-left:-76.5pt;margin-top:199.55pt;width:8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p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2gmzp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882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CC248" id="AutoShape 62" o:spid="_x0000_s1026" type="#_x0000_t32" style="position:absolute;margin-left:-1in;margin-top:65.3pt;width:74.25pt;height:.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10;w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4aa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872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7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AC127" id="AutoShape 60" o:spid="_x0000_s1026" type="#_x0000_t32" style="position:absolute;margin-left:-1in;margin-top:12.0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xW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r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pFcV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0057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F0531E" w:rsidRDefault="00F0531E" w:rsidP="00182422">
                            <w:pPr>
                              <w:spacing w:after="0" w:line="240" w:lineRule="auto"/>
                              <w:rPr>
                                <w:b/>
                                <w:sz w:val="28"/>
                                <w:szCs w:val="24"/>
                              </w:rPr>
                            </w:pPr>
                            <w:r w:rsidRPr="00F0531E">
                              <w:rPr>
                                <w:b/>
                                <w:sz w:val="28"/>
                                <w:szCs w:val="24"/>
                              </w:rPr>
                              <w:t>The UN and Peacekeeping</w:t>
                            </w:r>
                          </w:p>
                          <w:p w:rsidR="00F0531E" w:rsidRPr="00F0531E" w:rsidRDefault="00F0531E" w:rsidP="00F0531E">
                            <w:pPr>
                              <w:spacing w:after="0" w:line="240" w:lineRule="auto"/>
                              <w:rPr>
                                <w:sz w:val="24"/>
                                <w:szCs w:val="24"/>
                              </w:rPr>
                            </w:pPr>
                            <w:r w:rsidRPr="00F0531E">
                              <w:rPr>
                                <w:sz w:val="24"/>
                                <w:szCs w:val="24"/>
                              </w:rPr>
                              <w:t>One of the major objectives of the UN is to maintain world peace through collective security.</w:t>
                            </w:r>
                          </w:p>
                          <w:p w:rsidR="00F0531E" w:rsidRPr="00F0531E" w:rsidRDefault="00F0531E" w:rsidP="00F0531E">
                            <w:pPr>
                              <w:spacing w:after="0" w:line="240" w:lineRule="auto"/>
                              <w:rPr>
                                <w:sz w:val="24"/>
                                <w:szCs w:val="24"/>
                              </w:rPr>
                            </w:pPr>
                            <w:r w:rsidRPr="00F0531E">
                              <w:rPr>
                                <w:sz w:val="24"/>
                                <w:szCs w:val="24"/>
                              </w:rPr>
                              <w:t>One of the Security Council’s jobs it to debate breaches of the peace and decide what action should be taken against the aggressors. Reaching agreement over these issues is not always easy or even possible with the interests of 191 nations involved.</w:t>
                            </w:r>
                          </w:p>
                          <w:p w:rsidR="00F0531E" w:rsidRPr="00F0531E" w:rsidRDefault="00F0531E" w:rsidP="00F0531E">
                            <w:pPr>
                              <w:spacing w:after="0" w:line="240" w:lineRule="auto"/>
                              <w:rPr>
                                <w:sz w:val="24"/>
                                <w:szCs w:val="24"/>
                              </w:rPr>
                            </w:pPr>
                            <w:r w:rsidRPr="00F0531E">
                              <w:rPr>
                                <w:sz w:val="24"/>
                                <w:szCs w:val="24"/>
                              </w:rPr>
                              <w:t>Although the UN has had success in dealing with less powerful nations, it can do little when conflicts involving major powers erupts.</w:t>
                            </w:r>
                          </w:p>
                          <w:p w:rsidR="00F0531E" w:rsidRPr="00F0531E" w:rsidRDefault="00F0531E" w:rsidP="00F0531E">
                            <w:pPr>
                              <w:spacing w:after="0" w:line="240" w:lineRule="auto"/>
                              <w:rPr>
                                <w:sz w:val="24"/>
                                <w:szCs w:val="24"/>
                              </w:rPr>
                            </w:pPr>
                            <w:r w:rsidRPr="00F0531E">
                              <w:rPr>
                                <w:sz w:val="24"/>
                                <w:szCs w:val="24"/>
                              </w:rPr>
                              <w:t>The ideological division between the major powers left the Security Council powerless to deal with Soviet aggression in eastern Europe after WWII</w:t>
                            </w:r>
                          </w:p>
                          <w:p w:rsidR="00F0531E" w:rsidRPr="00F0531E" w:rsidRDefault="00F0531E" w:rsidP="00F0531E">
                            <w:pPr>
                              <w:spacing w:after="0" w:line="240" w:lineRule="auto"/>
                              <w:rPr>
                                <w:sz w:val="24"/>
                                <w:szCs w:val="24"/>
                              </w:rPr>
                            </w:pPr>
                            <w:r w:rsidRPr="00F0531E">
                              <w:rPr>
                                <w:sz w:val="24"/>
                                <w:szCs w:val="24"/>
                              </w:rPr>
                              <w:t>The Arab-Israeli dispute between 1967 and 1970</w:t>
                            </w:r>
                          </w:p>
                          <w:p w:rsidR="00F0531E" w:rsidRPr="00F0531E" w:rsidRDefault="00F0531E" w:rsidP="00F0531E">
                            <w:pPr>
                              <w:spacing w:after="0" w:line="240" w:lineRule="auto"/>
                              <w:rPr>
                                <w:sz w:val="24"/>
                                <w:szCs w:val="24"/>
                              </w:rPr>
                            </w:pPr>
                            <w:r w:rsidRPr="00F0531E">
                              <w:rPr>
                                <w:sz w:val="24"/>
                                <w:szCs w:val="24"/>
                              </w:rPr>
                              <w:t>or with major-power involvement in Vietnam and Afghanistan.</w:t>
                            </w:r>
                          </w:p>
                          <w:p w:rsidR="00F0531E" w:rsidRDefault="00F0531E" w:rsidP="00F0531E">
                            <w:pPr>
                              <w:spacing w:after="0" w:line="240" w:lineRule="auto"/>
                              <w:rPr>
                                <w:sz w:val="24"/>
                                <w:szCs w:val="24"/>
                              </w:rPr>
                            </w:pPr>
                            <w:r w:rsidRPr="00F0531E">
                              <w:rPr>
                                <w:sz w:val="24"/>
                                <w:szCs w:val="24"/>
                              </w:rPr>
                              <w:t>However, in 1990, the Security Council protested Iraq’s invasion of Kuwait and authorized the use of force when economic sanctions and diplomacy appeared to have failed</w:t>
                            </w:r>
                          </w:p>
                          <w:p w:rsidR="00F0531E" w:rsidRPr="00F0531E" w:rsidRDefault="00F0531E" w:rsidP="00F0531E">
                            <w:pPr>
                              <w:spacing w:after="0" w:line="240" w:lineRule="auto"/>
                              <w:rPr>
                                <w:b/>
                                <w:sz w:val="28"/>
                                <w:szCs w:val="24"/>
                              </w:rPr>
                            </w:pPr>
                            <w:r w:rsidRPr="00F0531E">
                              <w:rPr>
                                <w:b/>
                                <w:sz w:val="28"/>
                                <w:szCs w:val="24"/>
                              </w:rPr>
                              <w:t>Korea: 1950-1953</w:t>
                            </w:r>
                          </w:p>
                          <w:p w:rsidR="00F0531E" w:rsidRPr="00F0531E" w:rsidRDefault="00F0531E" w:rsidP="00F0531E">
                            <w:pPr>
                              <w:spacing w:after="0" w:line="240" w:lineRule="auto"/>
                              <w:rPr>
                                <w:sz w:val="24"/>
                                <w:szCs w:val="24"/>
                              </w:rPr>
                            </w:pPr>
                            <w:r w:rsidRPr="00F0531E">
                              <w:rPr>
                                <w:sz w:val="24"/>
                                <w:szCs w:val="24"/>
                              </w:rPr>
                              <w:t>The UN had just gotten over the establishment of the state of Israel in 1948 when it was confronted with emergent problems in Korea</w:t>
                            </w:r>
                          </w:p>
                          <w:p w:rsidR="00F0531E" w:rsidRPr="00F0531E" w:rsidRDefault="00F0531E" w:rsidP="00F0531E">
                            <w:pPr>
                              <w:spacing w:after="0" w:line="240" w:lineRule="auto"/>
                              <w:rPr>
                                <w:sz w:val="24"/>
                                <w:szCs w:val="24"/>
                              </w:rPr>
                            </w:pPr>
                            <w:r w:rsidRPr="00F0531E">
                              <w:rPr>
                                <w:sz w:val="24"/>
                                <w:szCs w:val="24"/>
                              </w:rPr>
                              <w:t>The Korean war (1950-1953) was to test the willingness of the UN to deal effectively with armed aggression in Korea.</w:t>
                            </w:r>
                          </w:p>
                          <w:p w:rsidR="00F0531E" w:rsidRPr="00F0531E" w:rsidRDefault="00F0531E" w:rsidP="00F0531E">
                            <w:pPr>
                              <w:spacing w:after="0" w:line="240" w:lineRule="auto"/>
                              <w:rPr>
                                <w:sz w:val="24"/>
                                <w:szCs w:val="24"/>
                              </w:rPr>
                            </w:pPr>
                            <w:r w:rsidRPr="00F0531E">
                              <w:rPr>
                                <w:sz w:val="24"/>
                                <w:szCs w:val="24"/>
                              </w:rPr>
                              <w:t>Unlike the League which failed because of its unwillingness to take military action the UN was determined to take action</w:t>
                            </w:r>
                          </w:p>
                          <w:p w:rsidR="00F0531E" w:rsidRPr="00627E78" w:rsidRDefault="00F0531E" w:rsidP="00F0531E">
                            <w:pPr>
                              <w:spacing w:after="0" w:line="240" w:lineRule="auto"/>
                              <w:rPr>
                                <w:sz w:val="24"/>
                                <w:szCs w:val="24"/>
                              </w:rPr>
                            </w:pPr>
                            <w:r w:rsidRPr="00F0531E">
                              <w:rPr>
                                <w:sz w:val="24"/>
                                <w:szCs w:val="24"/>
                              </w:rPr>
                              <w:t>In the absence of the Soviet representative the Security Council approved collective security measures and approved the formation of a multinational army to end the fighting in Korea.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9" type="#_x0000_t202" style="position:absolute;margin-left:238.5pt;margin-top:0;width:273pt;height:575.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N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VZ7NNQIAAGAEAAAOAAAAAAAAAAAAAAAA&#10;AC4CAABkcnMvZTJvRG9jLnhtbFBLAQItABQABgAIAAAAIQCCYEeo3QAAAAoBAAAPAAAAAAAAAAAA&#10;AAAAAI8EAABkcnMvZG93bnJldi54bWxQSwUGAAAAAAQABADzAAAAmQUAAAAA&#10;" strokecolor="window">
                <v:textbox>
                  <w:txbxContent>
                    <w:p w:rsidR="00182422" w:rsidRPr="00F0531E" w:rsidRDefault="00F0531E" w:rsidP="00182422">
                      <w:pPr>
                        <w:spacing w:after="0" w:line="240" w:lineRule="auto"/>
                        <w:rPr>
                          <w:b/>
                          <w:sz w:val="28"/>
                          <w:szCs w:val="24"/>
                        </w:rPr>
                      </w:pPr>
                      <w:r w:rsidRPr="00F0531E">
                        <w:rPr>
                          <w:b/>
                          <w:sz w:val="28"/>
                          <w:szCs w:val="24"/>
                        </w:rPr>
                        <w:t>The UN and Peacekeeping</w:t>
                      </w:r>
                    </w:p>
                    <w:p w:rsidR="00F0531E" w:rsidRPr="00F0531E" w:rsidRDefault="00F0531E" w:rsidP="00F0531E">
                      <w:pPr>
                        <w:spacing w:after="0" w:line="240" w:lineRule="auto"/>
                        <w:rPr>
                          <w:sz w:val="24"/>
                          <w:szCs w:val="24"/>
                        </w:rPr>
                      </w:pPr>
                      <w:r w:rsidRPr="00F0531E">
                        <w:rPr>
                          <w:sz w:val="24"/>
                          <w:szCs w:val="24"/>
                        </w:rPr>
                        <w:t>One of the major objectives of the UN is to maintain world peace through collective security.</w:t>
                      </w:r>
                    </w:p>
                    <w:p w:rsidR="00F0531E" w:rsidRPr="00F0531E" w:rsidRDefault="00F0531E" w:rsidP="00F0531E">
                      <w:pPr>
                        <w:spacing w:after="0" w:line="240" w:lineRule="auto"/>
                        <w:rPr>
                          <w:sz w:val="24"/>
                          <w:szCs w:val="24"/>
                        </w:rPr>
                      </w:pPr>
                      <w:r w:rsidRPr="00F0531E">
                        <w:rPr>
                          <w:sz w:val="24"/>
                          <w:szCs w:val="24"/>
                        </w:rPr>
                        <w:t>One of the Security Council’s jobs it to debate breaches of the peace and decide what action should be taken against the aggressors. Reaching agreement over these issues is not always easy or even possible with the interests of 191 nations involved.</w:t>
                      </w:r>
                    </w:p>
                    <w:p w:rsidR="00F0531E" w:rsidRPr="00F0531E" w:rsidRDefault="00F0531E" w:rsidP="00F0531E">
                      <w:pPr>
                        <w:spacing w:after="0" w:line="240" w:lineRule="auto"/>
                        <w:rPr>
                          <w:sz w:val="24"/>
                          <w:szCs w:val="24"/>
                        </w:rPr>
                      </w:pPr>
                      <w:r w:rsidRPr="00F0531E">
                        <w:rPr>
                          <w:sz w:val="24"/>
                          <w:szCs w:val="24"/>
                        </w:rPr>
                        <w:t>Although the UN has had success in dealing with less powerful nations, it can do little when conflicts involving major powers erupts.</w:t>
                      </w:r>
                    </w:p>
                    <w:p w:rsidR="00F0531E" w:rsidRPr="00F0531E" w:rsidRDefault="00F0531E" w:rsidP="00F0531E">
                      <w:pPr>
                        <w:spacing w:after="0" w:line="240" w:lineRule="auto"/>
                        <w:rPr>
                          <w:sz w:val="24"/>
                          <w:szCs w:val="24"/>
                        </w:rPr>
                      </w:pPr>
                      <w:r w:rsidRPr="00F0531E">
                        <w:rPr>
                          <w:sz w:val="24"/>
                          <w:szCs w:val="24"/>
                        </w:rPr>
                        <w:t>The ideological division between the major powers left the Security Council powerless to deal with Soviet aggression in eastern Europe after WWII</w:t>
                      </w:r>
                    </w:p>
                    <w:p w:rsidR="00F0531E" w:rsidRPr="00F0531E" w:rsidRDefault="00F0531E" w:rsidP="00F0531E">
                      <w:pPr>
                        <w:spacing w:after="0" w:line="240" w:lineRule="auto"/>
                        <w:rPr>
                          <w:sz w:val="24"/>
                          <w:szCs w:val="24"/>
                        </w:rPr>
                      </w:pPr>
                      <w:r w:rsidRPr="00F0531E">
                        <w:rPr>
                          <w:sz w:val="24"/>
                          <w:szCs w:val="24"/>
                        </w:rPr>
                        <w:t>The Arab-Israeli dispute between 1967 and 1970</w:t>
                      </w:r>
                    </w:p>
                    <w:p w:rsidR="00F0531E" w:rsidRPr="00F0531E" w:rsidRDefault="00F0531E" w:rsidP="00F0531E">
                      <w:pPr>
                        <w:spacing w:after="0" w:line="240" w:lineRule="auto"/>
                        <w:rPr>
                          <w:sz w:val="24"/>
                          <w:szCs w:val="24"/>
                        </w:rPr>
                      </w:pPr>
                      <w:r w:rsidRPr="00F0531E">
                        <w:rPr>
                          <w:sz w:val="24"/>
                          <w:szCs w:val="24"/>
                        </w:rPr>
                        <w:t>or with major-power involvement in Vietnam and Afghanistan.</w:t>
                      </w:r>
                    </w:p>
                    <w:p w:rsidR="00F0531E" w:rsidRDefault="00F0531E" w:rsidP="00F0531E">
                      <w:pPr>
                        <w:spacing w:after="0" w:line="240" w:lineRule="auto"/>
                        <w:rPr>
                          <w:sz w:val="24"/>
                          <w:szCs w:val="24"/>
                        </w:rPr>
                      </w:pPr>
                      <w:r w:rsidRPr="00F0531E">
                        <w:rPr>
                          <w:sz w:val="24"/>
                          <w:szCs w:val="24"/>
                        </w:rPr>
                        <w:t>However, in 1990, the Security Council protested Iraq’s invasion of Kuwait and authorized the use of force when economic sanctions and diplomacy appeared to have failed</w:t>
                      </w:r>
                    </w:p>
                    <w:p w:rsidR="00F0531E" w:rsidRPr="00F0531E" w:rsidRDefault="00F0531E" w:rsidP="00F0531E">
                      <w:pPr>
                        <w:spacing w:after="0" w:line="240" w:lineRule="auto"/>
                        <w:rPr>
                          <w:b/>
                          <w:sz w:val="28"/>
                          <w:szCs w:val="24"/>
                        </w:rPr>
                      </w:pPr>
                      <w:r w:rsidRPr="00F0531E">
                        <w:rPr>
                          <w:b/>
                          <w:sz w:val="28"/>
                          <w:szCs w:val="24"/>
                        </w:rPr>
                        <w:t>Korea: 1950-1953</w:t>
                      </w:r>
                    </w:p>
                    <w:p w:rsidR="00F0531E" w:rsidRPr="00F0531E" w:rsidRDefault="00F0531E" w:rsidP="00F0531E">
                      <w:pPr>
                        <w:spacing w:after="0" w:line="240" w:lineRule="auto"/>
                        <w:rPr>
                          <w:sz w:val="24"/>
                          <w:szCs w:val="24"/>
                        </w:rPr>
                      </w:pPr>
                      <w:r w:rsidRPr="00F0531E">
                        <w:rPr>
                          <w:sz w:val="24"/>
                          <w:szCs w:val="24"/>
                        </w:rPr>
                        <w:t>The UN had just gotten over the establishment of the state of Israel in 1948 when it was confronted with emergent problems in Korea</w:t>
                      </w:r>
                    </w:p>
                    <w:p w:rsidR="00F0531E" w:rsidRPr="00F0531E" w:rsidRDefault="00F0531E" w:rsidP="00F0531E">
                      <w:pPr>
                        <w:spacing w:after="0" w:line="240" w:lineRule="auto"/>
                        <w:rPr>
                          <w:sz w:val="24"/>
                          <w:szCs w:val="24"/>
                        </w:rPr>
                      </w:pPr>
                      <w:r w:rsidRPr="00F0531E">
                        <w:rPr>
                          <w:sz w:val="24"/>
                          <w:szCs w:val="24"/>
                        </w:rPr>
                        <w:t>The Korean war (1950-1953) was to test the willingness of the UN to deal effectively with armed aggression in Korea.</w:t>
                      </w:r>
                    </w:p>
                    <w:p w:rsidR="00F0531E" w:rsidRPr="00F0531E" w:rsidRDefault="00F0531E" w:rsidP="00F0531E">
                      <w:pPr>
                        <w:spacing w:after="0" w:line="240" w:lineRule="auto"/>
                        <w:rPr>
                          <w:sz w:val="24"/>
                          <w:szCs w:val="24"/>
                        </w:rPr>
                      </w:pPr>
                      <w:r w:rsidRPr="00F0531E">
                        <w:rPr>
                          <w:sz w:val="24"/>
                          <w:szCs w:val="24"/>
                        </w:rPr>
                        <w:t>Unlike the League which failed because of its unwillingness to take military action the UN was determined to take action</w:t>
                      </w:r>
                    </w:p>
                    <w:p w:rsidR="00F0531E" w:rsidRPr="00627E78" w:rsidRDefault="00F0531E" w:rsidP="00F0531E">
                      <w:pPr>
                        <w:spacing w:after="0" w:line="240" w:lineRule="auto"/>
                        <w:rPr>
                          <w:sz w:val="24"/>
                          <w:szCs w:val="24"/>
                        </w:rPr>
                      </w:pPr>
                      <w:r w:rsidRPr="00F0531E">
                        <w:rPr>
                          <w:sz w:val="24"/>
                          <w:szCs w:val="24"/>
                        </w:rPr>
                        <w:t>In the absence of the Soviet representative the Security Council approved collective security measures and approved the formation of a multinational army to end the fighting in Korea.</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964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198D9" id="AutoShape 59" o:spid="_x0000_s1026" type="#_x0000_t32" style="position:absolute;margin-left:-1in;margin-top:662.3pt;width:605.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LV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y+&#10;xE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8eZL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954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192C" id="AutoShape 58" o:spid="_x0000_s1026" type="#_x0000_t32" style="position:absolute;margin-left:-76.5pt;margin-top:639.8pt;width:609.7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dL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xQ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OWHS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944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8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FC9F" id="AutoShape 57" o:spid="_x0000_s1026" type="#_x0000_t32" style="position:absolute;margin-left:-81pt;margin-top:618.05pt;width:6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G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M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0CQZ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23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8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E603D" id="AutoShape 55" o:spid="_x0000_s1026" type="#_x0000_t32" style="position:absolute;margin-left:-81pt;margin-top:571.55pt;width:6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2cIw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pun&#10;GEkywJae9k6F4ijP/YhGbQuIrOTW+CbpUb7qZ0W/WyRV1RHZ8hD9dtKQnPiM6F2Kv1gNhXbjF8Ug&#10;hkCBMK9jYwYPCZNAx7CW020t/OgQhY+zeRwvZjlG9OqLSHFN1Ma6z1wNyBslts4Q0XauUlLC8pVJ&#10;QhlyeLbO0yLFNcFXlWoj+j5ooJdoLPEiT/OQYFUvmHf6MGvaXdUbdCBeReEXegTPfZhRe8kCWMcJ&#10;W19sR0R/tqF4Lz0eNAZ0LtZZJj8W8WI9X8+zSZY+rCdZXNeTp02VTR42ySy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c182c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934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F90A" id="AutoShape 56" o:spid="_x0000_s1026" type="#_x0000_t32" style="position:absolute;margin-left:-81pt;margin-top:597.05pt;width:6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qw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Uj&#10;Rop0sKXng9exOJrOwo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Hty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95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A4F2D" id="AutoShape 67" o:spid="_x0000_s1026" type="#_x0000_t32" style="position:absolute;margin-left:-76.5pt;margin-top:199.55pt;width:8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Oz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W&#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5RTs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985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0919" id="AutoShape 62" o:spid="_x0000_s1026" type="#_x0000_t32" style="position:absolute;margin-left:-1in;margin-top:65.3pt;width:74.2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HYKzc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975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8865B" id="AutoShape 60" o:spid="_x0000_s1026" type="#_x0000_t32" style="position:absolute;margin-left:-1in;margin-top:12.05pt;width:74.2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Vs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bB&#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dJuVb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F0531E" w:rsidRDefault="00F0531E"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10816" behindDoc="0" locked="0" layoutInCell="1" allowOverlap="1" wp14:anchorId="25A47327" wp14:editId="30E277E2">
                <wp:simplePos x="0" y="0"/>
                <wp:positionH relativeFrom="margin">
                  <wp:posOffset>3028950</wp:posOffset>
                </wp:positionH>
                <wp:positionV relativeFrom="paragraph">
                  <wp:posOffset>-7847965</wp:posOffset>
                </wp:positionV>
                <wp:extent cx="3467100" cy="7372350"/>
                <wp:effectExtent l="0" t="0" r="19050" b="19050"/>
                <wp:wrapSquare wrapText="bothSides"/>
                <wp:docPr id="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72350"/>
                        </a:xfrm>
                        <a:prstGeom prst="rect">
                          <a:avLst/>
                        </a:prstGeom>
                        <a:solidFill>
                          <a:srgbClr val="FFFFFF"/>
                        </a:solidFill>
                        <a:ln w="9525">
                          <a:solidFill>
                            <a:sysClr val="window" lastClr="FFFFFF"/>
                          </a:solidFill>
                          <a:miter lim="800000"/>
                          <a:headEnd/>
                          <a:tailEnd/>
                        </a:ln>
                      </wps:spPr>
                      <wps:txbx>
                        <w:txbxContent>
                          <w:p w:rsidR="00182422" w:rsidRPr="00F0531E" w:rsidRDefault="00F0531E" w:rsidP="00182422">
                            <w:pPr>
                              <w:spacing w:after="0" w:line="240" w:lineRule="auto"/>
                              <w:rPr>
                                <w:b/>
                                <w:sz w:val="24"/>
                                <w:szCs w:val="24"/>
                              </w:rPr>
                            </w:pPr>
                            <w:r w:rsidRPr="00F0531E">
                              <w:rPr>
                                <w:b/>
                                <w:sz w:val="24"/>
                                <w:szCs w:val="24"/>
                              </w:rPr>
                              <w:t>The causes of the Korean war</w:t>
                            </w:r>
                          </w:p>
                          <w:p w:rsidR="00F0531E" w:rsidRDefault="00F0531E" w:rsidP="00F0531E">
                            <w:pPr>
                              <w:spacing w:after="0" w:line="240" w:lineRule="auto"/>
                              <w:rPr>
                                <w:sz w:val="24"/>
                                <w:szCs w:val="24"/>
                              </w:rPr>
                            </w:pPr>
                            <w:r w:rsidRPr="00F0531E">
                              <w:rPr>
                                <w:sz w:val="24"/>
                                <w:szCs w:val="24"/>
                              </w:rPr>
                              <w:t>The Korean peninsula was divided at the 38th parallel in 1945 as a result of an agreemen</w:t>
                            </w:r>
                            <w:r>
                              <w:rPr>
                                <w:sz w:val="24"/>
                                <w:szCs w:val="24"/>
                              </w:rPr>
                              <w:t xml:space="preserve">t between the USA and the USSR. </w:t>
                            </w:r>
                            <w:r w:rsidRPr="00F0531E">
                              <w:rPr>
                                <w:sz w:val="24"/>
                                <w:szCs w:val="24"/>
                              </w:rPr>
                              <w:t>After the surrendered of the Japanese the two super powers agreed that USA was to occupy the south while the USSR was to occupy the north, until provisions for establishing a permanent government for the whol</w:t>
                            </w:r>
                            <w:r>
                              <w:rPr>
                                <w:sz w:val="24"/>
                                <w:szCs w:val="24"/>
                              </w:rPr>
                              <w:t xml:space="preserve">e country were worked out. </w:t>
                            </w:r>
                            <w:r w:rsidRPr="00F0531E">
                              <w:rPr>
                                <w:sz w:val="24"/>
                                <w:szCs w:val="24"/>
                              </w:rPr>
                              <w:t xml:space="preserve">When negotiations for uniting the country could not be reached in 1947, the </w:t>
                            </w:r>
                            <w:r>
                              <w:rPr>
                                <w:sz w:val="24"/>
                                <w:szCs w:val="24"/>
                              </w:rPr>
                              <w:t xml:space="preserve">US passed the matter to the UN. </w:t>
                            </w:r>
                            <w:r w:rsidRPr="00F0531E">
                              <w:rPr>
                                <w:sz w:val="24"/>
                                <w:szCs w:val="24"/>
                              </w:rPr>
                              <w:t>The General Assembly passed a resolution providing for elections for a national assembly, to be conducted under United Na</w:t>
                            </w:r>
                            <w:r>
                              <w:rPr>
                                <w:sz w:val="24"/>
                                <w:szCs w:val="24"/>
                              </w:rPr>
                              <w:t xml:space="preserve">tions supervision. </w:t>
                            </w:r>
                            <w:r w:rsidRPr="00F0531E">
                              <w:rPr>
                                <w:sz w:val="24"/>
                                <w:szCs w:val="24"/>
                              </w:rPr>
                              <w:t>When the UN was refused to enter North Korea they carr</w:t>
                            </w:r>
                            <w:r>
                              <w:rPr>
                                <w:sz w:val="24"/>
                                <w:szCs w:val="24"/>
                              </w:rPr>
                              <w:t xml:space="preserve">ied out elections in the south. </w:t>
                            </w:r>
                            <w:r w:rsidRPr="00F0531E">
                              <w:rPr>
                                <w:sz w:val="24"/>
                                <w:szCs w:val="24"/>
                              </w:rPr>
                              <w:t>In response, the Soviets installed a</w:t>
                            </w:r>
                            <w:r>
                              <w:rPr>
                                <w:sz w:val="24"/>
                                <w:szCs w:val="24"/>
                              </w:rPr>
                              <w:t xml:space="preserve"> rival government in the north. </w:t>
                            </w:r>
                            <w:r w:rsidRPr="00F0531E">
                              <w:rPr>
                                <w:sz w:val="24"/>
                                <w:szCs w:val="24"/>
                              </w:rPr>
                              <w:t>By 1949, the superpowers had withdrawn their forces and both governments were left; Each claimed sovereignty over the entire country (uh-oh).</w:t>
                            </w:r>
                          </w:p>
                          <w:p w:rsidR="00F0531E" w:rsidRPr="00627E78" w:rsidRDefault="00F0531E" w:rsidP="00F0531E">
                            <w:pPr>
                              <w:spacing w:after="0" w:line="240" w:lineRule="auto"/>
                              <w:rPr>
                                <w:sz w:val="24"/>
                                <w:szCs w:val="24"/>
                              </w:rPr>
                            </w:pPr>
                            <w:r w:rsidRPr="00F0531E">
                              <w:rPr>
                                <w:noProof/>
                              </w:rPr>
                              <w:drawing>
                                <wp:inline distT="0" distB="0" distL="0" distR="0">
                                  <wp:extent cx="3275330" cy="205961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5330" cy="20596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0" type="#_x0000_t202" style="position:absolute;margin-left:238.5pt;margin-top:-617.95pt;width:273pt;height:580.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" strokecolor="window">
                <v:textbox>
                  <w:txbxContent>
                    <w:p w:rsidR="00182422" w:rsidRPr="00F0531E" w:rsidRDefault="00F0531E" w:rsidP="00182422">
                      <w:pPr>
                        <w:spacing w:after="0" w:line="240" w:lineRule="auto"/>
                        <w:rPr>
                          <w:b/>
                          <w:sz w:val="24"/>
                          <w:szCs w:val="24"/>
                        </w:rPr>
                      </w:pPr>
                      <w:r w:rsidRPr="00F0531E">
                        <w:rPr>
                          <w:b/>
                          <w:sz w:val="24"/>
                          <w:szCs w:val="24"/>
                        </w:rPr>
                        <w:t>The causes of the Korean war</w:t>
                      </w:r>
                    </w:p>
                    <w:p w:rsidR="00F0531E" w:rsidRDefault="00F0531E" w:rsidP="00F0531E">
                      <w:pPr>
                        <w:spacing w:after="0" w:line="240" w:lineRule="auto"/>
                        <w:rPr>
                          <w:sz w:val="24"/>
                          <w:szCs w:val="24"/>
                        </w:rPr>
                      </w:pPr>
                      <w:r w:rsidRPr="00F0531E">
                        <w:rPr>
                          <w:sz w:val="24"/>
                          <w:szCs w:val="24"/>
                        </w:rPr>
                        <w:t>The Korean peninsula was divided at the 38th parallel in 1945 as a result of an agreemen</w:t>
                      </w:r>
                      <w:r>
                        <w:rPr>
                          <w:sz w:val="24"/>
                          <w:szCs w:val="24"/>
                        </w:rPr>
                        <w:t xml:space="preserve">t between the USA and the USSR. </w:t>
                      </w:r>
                      <w:r w:rsidRPr="00F0531E">
                        <w:rPr>
                          <w:sz w:val="24"/>
                          <w:szCs w:val="24"/>
                        </w:rPr>
                        <w:t>After the surrendered of the Japanese the two super powers agreed that USA was to occupy the south while the USSR was to occupy the north, until provisions for establishing a permanent government for the whol</w:t>
                      </w:r>
                      <w:r>
                        <w:rPr>
                          <w:sz w:val="24"/>
                          <w:szCs w:val="24"/>
                        </w:rPr>
                        <w:t xml:space="preserve">e country were worked out. </w:t>
                      </w:r>
                      <w:r w:rsidRPr="00F0531E">
                        <w:rPr>
                          <w:sz w:val="24"/>
                          <w:szCs w:val="24"/>
                        </w:rPr>
                        <w:t xml:space="preserve">When negotiations for uniting the country could not be reached in 1947, the </w:t>
                      </w:r>
                      <w:r>
                        <w:rPr>
                          <w:sz w:val="24"/>
                          <w:szCs w:val="24"/>
                        </w:rPr>
                        <w:t xml:space="preserve">US passed the matter to the UN. </w:t>
                      </w:r>
                      <w:r w:rsidRPr="00F0531E">
                        <w:rPr>
                          <w:sz w:val="24"/>
                          <w:szCs w:val="24"/>
                        </w:rPr>
                        <w:t>The General Assembly passed a resolution providing for elections for a national assembly, to be conducted under United Na</w:t>
                      </w:r>
                      <w:r>
                        <w:rPr>
                          <w:sz w:val="24"/>
                          <w:szCs w:val="24"/>
                        </w:rPr>
                        <w:t xml:space="preserve">tions supervision. </w:t>
                      </w:r>
                      <w:r w:rsidRPr="00F0531E">
                        <w:rPr>
                          <w:sz w:val="24"/>
                          <w:szCs w:val="24"/>
                        </w:rPr>
                        <w:t>When the UN was refused to enter North Korea they carr</w:t>
                      </w:r>
                      <w:r>
                        <w:rPr>
                          <w:sz w:val="24"/>
                          <w:szCs w:val="24"/>
                        </w:rPr>
                        <w:t xml:space="preserve">ied out elections in the south. </w:t>
                      </w:r>
                      <w:r w:rsidRPr="00F0531E">
                        <w:rPr>
                          <w:sz w:val="24"/>
                          <w:szCs w:val="24"/>
                        </w:rPr>
                        <w:t>In response, the Soviets installed a</w:t>
                      </w:r>
                      <w:r>
                        <w:rPr>
                          <w:sz w:val="24"/>
                          <w:szCs w:val="24"/>
                        </w:rPr>
                        <w:t xml:space="preserve"> rival government in the north. </w:t>
                      </w:r>
                      <w:r w:rsidRPr="00F0531E">
                        <w:rPr>
                          <w:sz w:val="24"/>
                          <w:szCs w:val="24"/>
                        </w:rPr>
                        <w:t>By 1949, the superpowers had withdrawn their forces and both governments were left; Each claimed sovereignty over the entire country (uh-oh).</w:t>
                      </w:r>
                    </w:p>
                    <w:p w:rsidR="00F0531E" w:rsidRPr="00627E78" w:rsidRDefault="00F0531E" w:rsidP="00F0531E">
                      <w:pPr>
                        <w:spacing w:after="0" w:line="240" w:lineRule="auto"/>
                        <w:rPr>
                          <w:sz w:val="24"/>
                          <w:szCs w:val="24"/>
                        </w:rPr>
                      </w:pPr>
                      <w:r w:rsidRPr="00F0531E">
                        <w:drawing>
                          <wp:inline distT="0" distB="0" distL="0" distR="0">
                            <wp:extent cx="3275330" cy="205961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330" cy="2059614"/>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067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E9CC0" id="AutoShape 59" o:spid="_x0000_s1026" type="#_x0000_t32" style="position:absolute;margin-left:-1in;margin-top:662.3pt;width:605.2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p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B&#10;s5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ID2p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056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5C1C" id="AutoShape 58" o:spid="_x0000_s1026" type="#_x0000_t32" style="position:absolute;margin-left:-76.5pt;margin-top:639.8pt;width:609.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US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3SF&#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g8dR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046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4FBF" id="AutoShape 57" o:spid="_x0000_s1026" type="#_x0000_t32" style="position:absolute;margin-left:-81pt;margin-top:618.05pt;width:614.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gsY&#10;kC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0+Zj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26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9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2319" id="AutoShape 55" o:spid="_x0000_s1026" type="#_x0000_t32" style="position:absolute;margin-left:-81pt;margin-top:571.55pt;width:614.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sD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8T&#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qBOw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36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9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B1D1" id="AutoShape 56" o:spid="_x0000_s1026" type="#_x0000_t32" style="position:absolute;margin-left:-81pt;margin-top:597.05pt;width:6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0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l+m&#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HR7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97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9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48CA1" id="AutoShape 67" o:spid="_x0000_s1026" type="#_x0000_t32" style="position:absolute;margin-left:-76.5pt;margin-top:199.55pt;width:82.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1W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8&#10;AS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PXtV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087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B1CAD" id="AutoShape 62" o:spid="_x0000_s1026" type="#_x0000_t32" style="position:absolute;margin-left:-1in;margin-top:65.3pt;width:74.2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w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kWO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jGaEw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077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9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5380D" id="AutoShape 60" o:spid="_x0000_s1026" type="#_x0000_t32" style="position:absolute;margin-left:-1in;margin-top:12.05pt;width:74.2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7x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QcK7x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210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0531E" w:rsidRPr="00F0531E" w:rsidRDefault="00F0531E" w:rsidP="00F0531E">
                            <w:pPr>
                              <w:spacing w:after="0" w:line="240" w:lineRule="auto"/>
                              <w:rPr>
                                <w:b/>
                                <w:sz w:val="32"/>
                                <w:szCs w:val="24"/>
                              </w:rPr>
                            </w:pPr>
                            <w:r w:rsidRPr="00F0531E">
                              <w:rPr>
                                <w:b/>
                                <w:sz w:val="28"/>
                                <w:szCs w:val="24"/>
                              </w:rPr>
                              <w:t>The Korean war</w:t>
                            </w:r>
                          </w:p>
                          <w:p w:rsidR="00182422" w:rsidRDefault="00F0531E" w:rsidP="00F0531E">
                            <w:pPr>
                              <w:spacing w:after="0" w:line="240" w:lineRule="auto"/>
                              <w:rPr>
                                <w:sz w:val="24"/>
                                <w:szCs w:val="24"/>
                              </w:rPr>
                            </w:pPr>
                            <w:r w:rsidRPr="00F0531E">
                              <w:rPr>
                                <w:sz w:val="24"/>
                                <w:szCs w:val="24"/>
                              </w:rPr>
                              <w:t>On June 25th 1950, North Korea mounted a full-scale invasion of South Korea, capturing its capital, Seoul, in the first days of the war. The Security Council declared the attack a breach of the peace and called for a halt to hostilities, and requested that member nations come to the aid of the Republic of S. Korea. The UN authorized the Americans to lead in the assist of the Republic of South Korea in repelling the attack. This gave a UN mandate to a military action that would have taken place anyway. Before the UN resolutions were passed, President Truman had already authorized American military intervention in Korea. Had the Soviet delegate been present at the Security Council when they voted on involvement it is almost certain that he would have used his veto. However the Soviet Union was boycotting the UN in protest of the recognition of Nationalist China ( under the leadership of Jiang  Jieshi) over Communist China (Mao). According to the rules of the Security Council their absence did not constitute a veto.</w:t>
                            </w:r>
                          </w:p>
                          <w:p w:rsidR="00F0531E" w:rsidRPr="00F0531E" w:rsidRDefault="00F0531E" w:rsidP="00F0531E">
                            <w:pPr>
                              <w:spacing w:after="0" w:line="240" w:lineRule="auto"/>
                              <w:rPr>
                                <w:sz w:val="24"/>
                                <w:szCs w:val="24"/>
                              </w:rPr>
                            </w:pPr>
                            <w:r w:rsidRPr="00F0531E">
                              <w:rPr>
                                <w:sz w:val="24"/>
                                <w:szCs w:val="24"/>
                              </w:rPr>
                              <w:t xml:space="preserve">UN involvement in Korea was not exactly a model of collective security. The US supplied the majority of military personal and equipment. </w:t>
                            </w:r>
                          </w:p>
                          <w:p w:rsidR="00F0531E" w:rsidRPr="00F0531E" w:rsidRDefault="00F0531E" w:rsidP="00F0531E">
                            <w:pPr>
                              <w:spacing w:after="0" w:line="240" w:lineRule="auto"/>
                              <w:rPr>
                                <w:sz w:val="24"/>
                                <w:szCs w:val="24"/>
                              </w:rPr>
                            </w:pPr>
                            <w:r w:rsidRPr="00F0531E">
                              <w:rPr>
                                <w:sz w:val="24"/>
                                <w:szCs w:val="24"/>
                              </w:rPr>
                              <w:t>Only 15 other states sent military forces of any size (Canada was one of them) 40 other nations sent medical and funding.</w:t>
                            </w:r>
                          </w:p>
                          <w:p w:rsidR="00F0531E" w:rsidRPr="00F0531E" w:rsidRDefault="00F0531E" w:rsidP="00F0531E">
                            <w:pPr>
                              <w:spacing w:after="0" w:line="240" w:lineRule="auto"/>
                              <w:rPr>
                                <w:sz w:val="24"/>
                                <w:szCs w:val="24"/>
                              </w:rPr>
                            </w:pPr>
                            <w:r w:rsidRPr="00F0531E">
                              <w:rPr>
                                <w:sz w:val="24"/>
                                <w:szCs w:val="24"/>
                              </w:rPr>
                              <w:t>During the next year, all of Korea became a battleground.</w:t>
                            </w:r>
                          </w:p>
                          <w:p w:rsidR="00F0531E" w:rsidRPr="00F0531E" w:rsidRDefault="00F0531E" w:rsidP="00F0531E">
                            <w:pPr>
                              <w:spacing w:after="0" w:line="240" w:lineRule="auto"/>
                              <w:rPr>
                                <w:sz w:val="24"/>
                                <w:szCs w:val="24"/>
                              </w:rPr>
                            </w:pPr>
                            <w:r w:rsidRPr="00F0531E">
                              <w:rPr>
                                <w:sz w:val="24"/>
                                <w:szCs w:val="24"/>
                              </w:rPr>
                              <w:t>After the UN halted the initial invasion and pushed the North Koreans back to the 38th parallel, the objective became the reunification of Korea and the defeat of North Korea.</w:t>
                            </w:r>
                          </w:p>
                          <w:p w:rsidR="00F0531E" w:rsidRPr="00627E78" w:rsidRDefault="00F0531E" w:rsidP="00F0531E">
                            <w:pPr>
                              <w:spacing w:after="0" w:line="240" w:lineRule="auto"/>
                              <w:rPr>
                                <w:sz w:val="24"/>
                                <w:szCs w:val="24"/>
                              </w:rPr>
                            </w:pPr>
                            <w:r w:rsidRPr="00F0531E">
                              <w:rPr>
                                <w:sz w:val="24"/>
                                <w:szCs w:val="24"/>
                              </w:rPr>
                              <w:t>Under General MacArthur the UN forces pushed up to the Yalu River (separating Korea from China)As the Americans drove the North Koreans closer to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1" type="#_x0000_t202" style="position:absolute;margin-left:238.5pt;margin-top:0;width:273pt;height:575.2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i2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JZz&#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jiMlgfUCyyNRbXEYeVpR&#10;Emq0vzjraNxz7n7uwUrK8JOhdi3H02nYj6hMZ4sJKfbSUlxawAiCyrnnbBA3Pu5UyNvgLbW1UpHw&#10;l0xOOdMYxz6cVi7syaUevV5+DOsn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Cq0ItjYCAABgBAAADgAAAAAAAAAAAAAA&#10;AAAuAgAAZHJzL2Uyb0RvYy54bWxQSwECLQAUAAYACAAAACEAgmBHqN0AAAAKAQAADwAAAAAAAAAA&#10;AAAAAACQBAAAZHJzL2Rvd25yZXYueG1sUEsFBgAAAAAEAAQA8wAAAJoFAAAAAA==&#10;" strokecolor="window">
                <v:textbox>
                  <w:txbxContent>
                    <w:p w:rsidR="00F0531E" w:rsidRPr="00F0531E" w:rsidRDefault="00F0531E" w:rsidP="00F0531E">
                      <w:pPr>
                        <w:spacing w:after="0" w:line="240" w:lineRule="auto"/>
                        <w:rPr>
                          <w:b/>
                          <w:sz w:val="32"/>
                          <w:szCs w:val="24"/>
                        </w:rPr>
                      </w:pPr>
                      <w:r w:rsidRPr="00F0531E">
                        <w:rPr>
                          <w:b/>
                          <w:sz w:val="28"/>
                          <w:szCs w:val="24"/>
                        </w:rPr>
                        <w:t>The Korean war</w:t>
                      </w:r>
                    </w:p>
                    <w:p w:rsidR="00182422" w:rsidRDefault="00F0531E" w:rsidP="00F0531E">
                      <w:pPr>
                        <w:spacing w:after="0" w:line="240" w:lineRule="auto"/>
                        <w:rPr>
                          <w:sz w:val="24"/>
                          <w:szCs w:val="24"/>
                        </w:rPr>
                      </w:pPr>
                      <w:r w:rsidRPr="00F0531E">
                        <w:rPr>
                          <w:sz w:val="24"/>
                          <w:szCs w:val="24"/>
                        </w:rPr>
                        <w:t xml:space="preserve">On June 25th 1950, North Korea mounted a full-scale invasion of South Korea, capturing its capital, Seoul, in the first days of the war. The Security Council declared the attack a breach of the peace and called for a halt to hostilities, and requested that member nations come to the aid of the Republic of S. Korea. The UN authorized the Americans to lead in the assist of the Republic of South Korea in repelling the attack. This gave a UN mandate to a military action that would have taken place anyway. Before the UN resolutions were passed, President Truman had already authorized American military intervention in Korea. Had the Soviet delegate been present at the Security Council when they voted on involvement it is almost certain that he would have used his veto. However the Soviet Union was boycotting the UN in protest of the recognition of Nationalist China ( under the leadership of Jiang  </w:t>
                      </w:r>
                      <w:proofErr w:type="spellStart"/>
                      <w:r w:rsidRPr="00F0531E">
                        <w:rPr>
                          <w:sz w:val="24"/>
                          <w:szCs w:val="24"/>
                        </w:rPr>
                        <w:t>Jieshi</w:t>
                      </w:r>
                      <w:proofErr w:type="spellEnd"/>
                      <w:r w:rsidRPr="00F0531E">
                        <w:rPr>
                          <w:sz w:val="24"/>
                          <w:szCs w:val="24"/>
                        </w:rPr>
                        <w:t>) over Communist China (Mao). According to the rules of the Security Council their absence did not constitute a veto.</w:t>
                      </w:r>
                    </w:p>
                    <w:p w:rsidR="00F0531E" w:rsidRPr="00F0531E" w:rsidRDefault="00F0531E" w:rsidP="00F0531E">
                      <w:pPr>
                        <w:spacing w:after="0" w:line="240" w:lineRule="auto"/>
                        <w:rPr>
                          <w:sz w:val="24"/>
                          <w:szCs w:val="24"/>
                        </w:rPr>
                      </w:pPr>
                      <w:r w:rsidRPr="00F0531E">
                        <w:rPr>
                          <w:sz w:val="24"/>
                          <w:szCs w:val="24"/>
                        </w:rPr>
                        <w:t xml:space="preserve">UN involvement in Korea was not exactly a model of collective security. The US supplied the majority of military personal and equipment. </w:t>
                      </w:r>
                    </w:p>
                    <w:p w:rsidR="00F0531E" w:rsidRPr="00F0531E" w:rsidRDefault="00F0531E" w:rsidP="00F0531E">
                      <w:pPr>
                        <w:spacing w:after="0" w:line="240" w:lineRule="auto"/>
                        <w:rPr>
                          <w:sz w:val="24"/>
                          <w:szCs w:val="24"/>
                        </w:rPr>
                      </w:pPr>
                      <w:r w:rsidRPr="00F0531E">
                        <w:rPr>
                          <w:sz w:val="24"/>
                          <w:szCs w:val="24"/>
                        </w:rPr>
                        <w:t>Only 15 other states sent military forces of any size (Canada was one of them) 40 other nations sent medical and funding.</w:t>
                      </w:r>
                    </w:p>
                    <w:p w:rsidR="00F0531E" w:rsidRPr="00F0531E" w:rsidRDefault="00F0531E" w:rsidP="00F0531E">
                      <w:pPr>
                        <w:spacing w:after="0" w:line="240" w:lineRule="auto"/>
                        <w:rPr>
                          <w:sz w:val="24"/>
                          <w:szCs w:val="24"/>
                        </w:rPr>
                      </w:pPr>
                      <w:r w:rsidRPr="00F0531E">
                        <w:rPr>
                          <w:sz w:val="24"/>
                          <w:szCs w:val="24"/>
                        </w:rPr>
                        <w:t>During the next year, all of Korea became a battleground.</w:t>
                      </w:r>
                    </w:p>
                    <w:p w:rsidR="00F0531E" w:rsidRPr="00F0531E" w:rsidRDefault="00F0531E" w:rsidP="00F0531E">
                      <w:pPr>
                        <w:spacing w:after="0" w:line="240" w:lineRule="auto"/>
                        <w:rPr>
                          <w:sz w:val="24"/>
                          <w:szCs w:val="24"/>
                        </w:rPr>
                      </w:pPr>
                      <w:r w:rsidRPr="00F0531E">
                        <w:rPr>
                          <w:sz w:val="24"/>
                          <w:szCs w:val="24"/>
                        </w:rPr>
                        <w:t>After the UN halted the initial invasion and pushed the North Koreans back to the 38th parallel, the objective became the reunification of Korea and the defeat of North Korea.</w:t>
                      </w:r>
                    </w:p>
                    <w:p w:rsidR="00F0531E" w:rsidRPr="00627E78" w:rsidRDefault="00F0531E" w:rsidP="00F0531E">
                      <w:pPr>
                        <w:spacing w:after="0" w:line="240" w:lineRule="auto"/>
                        <w:rPr>
                          <w:sz w:val="24"/>
                          <w:szCs w:val="24"/>
                        </w:rPr>
                      </w:pPr>
                      <w:r w:rsidRPr="00F0531E">
                        <w:rPr>
                          <w:sz w:val="24"/>
                          <w:szCs w:val="24"/>
                        </w:rPr>
                        <w:t xml:space="preserve">Under General MacArthur the UN forces pushed up to the </w:t>
                      </w:r>
                      <w:proofErr w:type="spellStart"/>
                      <w:r w:rsidRPr="00F0531E">
                        <w:rPr>
                          <w:sz w:val="24"/>
                          <w:szCs w:val="24"/>
                        </w:rPr>
                        <w:t>Yalu</w:t>
                      </w:r>
                      <w:proofErr w:type="spellEnd"/>
                      <w:r w:rsidRPr="00F0531E">
                        <w:rPr>
                          <w:sz w:val="24"/>
                          <w:szCs w:val="24"/>
                        </w:rPr>
                        <w:t xml:space="preserve"> River (separating Korea from China)As the Americans drove the North Koreans closer to China</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169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9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319B3" id="AutoShape 59" o:spid="_x0000_s1026" type="#_x0000_t32" style="position:absolute;margin-left:-1in;margin-top:662.3pt;width:605.2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W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5&#10;x0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yN+d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159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9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9388" id="AutoShape 58" o:spid="_x0000_s1026" type="#_x0000_t32" style="position:absolute;margin-left:-76.5pt;margin-top:639.8pt;width:609.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tM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xXs&#10;Sp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JqW0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149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6131" id="AutoShape 57" o:spid="_x0000_s1026" type="#_x0000_t32" style="position:absolute;margin-left:-81pt;margin-top:618.05pt;width:614.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Yiy9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28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80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DE143" id="AutoShape 55" o:spid="_x0000_s1026" type="#_x0000_t32" style="position:absolute;margin-left:-81pt;margin-top:571.55pt;width:6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8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&#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frD0f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138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8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85C50" id="AutoShape 56" o:spid="_x0000_s1026" type="#_x0000_t32" style="position:absolute;margin-left:-81pt;margin-top:597.05pt;width:614.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NQ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zT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OK81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00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8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644E7" id="AutoShape 67" o:spid="_x0000_s1026" type="#_x0000_t32" style="position:absolute;margin-left:-76.5pt;margin-top:199.55pt;width:8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T4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d&#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vVE+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190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80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0D07A" id="AutoShape 62" o:spid="_x0000_s1026" type="#_x0000_t32" style="position:absolute;margin-left:-1in;margin-top:65.3pt;width:74.25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0NiUs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179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8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BB157" id="AutoShape 60" o:spid="_x0000_s1026" type="#_x0000_t32" style="position:absolute;margin-left:-1in;margin-top:12.05pt;width:74.2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S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2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GDEi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31296" behindDoc="0" locked="0" layoutInCell="1" allowOverlap="1" wp14:anchorId="202E0A58" wp14:editId="214F85F9">
                <wp:simplePos x="0" y="0"/>
                <wp:positionH relativeFrom="margin">
                  <wp:posOffset>3028950</wp:posOffset>
                </wp:positionH>
                <wp:positionV relativeFrom="paragraph">
                  <wp:posOffset>0</wp:posOffset>
                </wp:positionV>
                <wp:extent cx="3467100" cy="7305675"/>
                <wp:effectExtent l="0" t="0" r="19050" b="28575"/>
                <wp:wrapSquare wrapText="bothSides"/>
                <wp:docPr id="2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F0531E" w:rsidRDefault="00F0531E" w:rsidP="00182422">
                            <w:pPr>
                              <w:spacing w:after="0" w:line="240" w:lineRule="auto"/>
                              <w:rPr>
                                <w:b/>
                                <w:sz w:val="28"/>
                                <w:szCs w:val="24"/>
                              </w:rPr>
                            </w:pPr>
                            <w:r w:rsidRPr="00F0531E">
                              <w:rPr>
                                <w:b/>
                                <w:sz w:val="28"/>
                                <w:szCs w:val="24"/>
                              </w:rPr>
                              <w:t>The Korean war and communist china</w:t>
                            </w:r>
                          </w:p>
                          <w:p w:rsidR="00F0531E" w:rsidRDefault="00F0531E" w:rsidP="00F0531E">
                            <w:pPr>
                              <w:spacing w:after="0" w:line="240" w:lineRule="auto"/>
                              <w:rPr>
                                <w:sz w:val="24"/>
                                <w:szCs w:val="24"/>
                              </w:rPr>
                            </w:pPr>
                            <w:r w:rsidRPr="00F0531E">
                              <w:rPr>
                                <w:sz w:val="24"/>
                                <w:szCs w:val="24"/>
                              </w:rPr>
                              <w:t>Early 1950 The UN forces made contact with Chinese volunteer forces. The new People’s Republic of china viewed the American presence (200km from Beijing) with concern and wanted to keep the Americans as far</w:t>
                            </w:r>
                            <w:r>
                              <w:rPr>
                                <w:sz w:val="24"/>
                                <w:szCs w:val="24"/>
                              </w:rPr>
                              <w:t xml:space="preserve"> from their borders a possible. </w:t>
                            </w:r>
                            <w:r w:rsidRPr="00F0531E">
                              <w:rPr>
                                <w:sz w:val="24"/>
                                <w:szCs w:val="24"/>
                              </w:rPr>
                              <w:t xml:space="preserve">The Chinese believed the Americans intended to move Korea to overthrow Mao Zedong, </w:t>
                            </w:r>
                            <w:r>
                              <w:rPr>
                                <w:sz w:val="24"/>
                                <w:szCs w:val="24"/>
                              </w:rPr>
                              <w:t xml:space="preserve">and reinstate ally Jiang Jieshi. </w:t>
                            </w:r>
                            <w:r w:rsidRPr="00F0531E">
                              <w:rPr>
                                <w:sz w:val="24"/>
                                <w:szCs w:val="24"/>
                              </w:rPr>
                              <w:t>The Chinese were determined to keep American forces as far away f</w:t>
                            </w:r>
                            <w:r>
                              <w:rPr>
                                <w:sz w:val="24"/>
                                <w:szCs w:val="24"/>
                              </w:rPr>
                              <w:t xml:space="preserve">rom Communist China as possible. </w:t>
                            </w:r>
                            <w:r w:rsidRPr="00F0531E">
                              <w:rPr>
                                <w:sz w:val="24"/>
                                <w:szCs w:val="24"/>
                              </w:rPr>
                              <w:t>Chinese forces drove the UN back and Seoul was taken f</w:t>
                            </w:r>
                            <w:r>
                              <w:rPr>
                                <w:sz w:val="24"/>
                                <w:szCs w:val="24"/>
                              </w:rPr>
                              <w:t xml:space="preserve">or the second time in 6 months. </w:t>
                            </w:r>
                            <w:r w:rsidRPr="00F0531E">
                              <w:rPr>
                                <w:sz w:val="24"/>
                                <w:szCs w:val="24"/>
                              </w:rPr>
                              <w:t>It wasn’t until the new year that UN forces had sufficient strength to drive the Chinese back to the 38th par</w:t>
                            </w:r>
                            <w:r>
                              <w:rPr>
                                <w:sz w:val="24"/>
                                <w:szCs w:val="24"/>
                              </w:rPr>
                              <w:t xml:space="preserve">allel. Firing General MacArthur. </w:t>
                            </w:r>
                            <w:r w:rsidRPr="00F0531E">
                              <w:rPr>
                                <w:sz w:val="24"/>
                                <w:szCs w:val="24"/>
                              </w:rPr>
                              <w:t>In January 1951, China rejected a proposal for a cease-fi</w:t>
                            </w:r>
                            <w:r>
                              <w:rPr>
                                <w:sz w:val="24"/>
                                <w:szCs w:val="24"/>
                              </w:rPr>
                              <w:t xml:space="preserve">re and was branded an aggressor. </w:t>
                            </w:r>
                            <w:r w:rsidRPr="00F0531E">
                              <w:rPr>
                                <w:sz w:val="24"/>
                                <w:szCs w:val="24"/>
                              </w:rPr>
                              <w:t>In May, the UN asked all member states to place an embargo on arms, war materiel, petroleum and transportation items bein</w:t>
                            </w:r>
                            <w:r>
                              <w:rPr>
                                <w:sz w:val="24"/>
                                <w:szCs w:val="24"/>
                              </w:rPr>
                              <w:t xml:space="preserve">g sent to China or North Korea. </w:t>
                            </w:r>
                            <w:r w:rsidRPr="00F0531E">
                              <w:rPr>
                                <w:sz w:val="24"/>
                                <w:szCs w:val="24"/>
                              </w:rPr>
                              <w:t>A demilitarized zone was finally agreed to in 1953</w:t>
                            </w:r>
                          </w:p>
                          <w:p w:rsidR="00F0531E" w:rsidRPr="00627E78" w:rsidRDefault="00F0531E" w:rsidP="00F0531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2" type="#_x0000_t202" style="position:absolute;margin-left:238.5pt;margin-top:0;width:273pt;height:575.2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PSNg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uOWT0jYCAABgBAAADgAAAAAAAAAAAAAA&#10;AAAuAgAAZHJzL2Uyb0RvYy54bWxQSwECLQAUAAYACAAAACEAgmBHqN0AAAAKAQAADwAAAAAAAAAA&#10;AAAAAACQBAAAZHJzL2Rvd25yZXYueG1sUEsFBgAAAAAEAAQA8wAAAJoFAAAAAA==&#10;" strokecolor="window">
                <v:textbox>
                  <w:txbxContent>
                    <w:p w:rsidR="00182422" w:rsidRPr="00F0531E" w:rsidRDefault="00F0531E" w:rsidP="00182422">
                      <w:pPr>
                        <w:spacing w:after="0" w:line="240" w:lineRule="auto"/>
                        <w:rPr>
                          <w:b/>
                          <w:sz w:val="28"/>
                          <w:szCs w:val="24"/>
                        </w:rPr>
                      </w:pPr>
                      <w:r w:rsidRPr="00F0531E">
                        <w:rPr>
                          <w:b/>
                          <w:sz w:val="28"/>
                          <w:szCs w:val="24"/>
                        </w:rPr>
                        <w:t>The Korean war and communist china</w:t>
                      </w:r>
                    </w:p>
                    <w:p w:rsidR="00F0531E" w:rsidRDefault="00F0531E" w:rsidP="00F0531E">
                      <w:pPr>
                        <w:spacing w:after="0" w:line="240" w:lineRule="auto"/>
                        <w:rPr>
                          <w:sz w:val="24"/>
                          <w:szCs w:val="24"/>
                        </w:rPr>
                      </w:pPr>
                      <w:r w:rsidRPr="00F0531E">
                        <w:rPr>
                          <w:sz w:val="24"/>
                          <w:szCs w:val="24"/>
                        </w:rPr>
                        <w:t>Early 1950 The UN forces made contact with Chinese volunteer forces. The new People’s Republic of china viewed the American presence (200km from Beijing) with concern and wanted to keep the Americans as far</w:t>
                      </w:r>
                      <w:r>
                        <w:rPr>
                          <w:sz w:val="24"/>
                          <w:szCs w:val="24"/>
                        </w:rPr>
                        <w:t xml:space="preserve"> from their borders a possible. </w:t>
                      </w:r>
                      <w:r w:rsidRPr="00F0531E">
                        <w:rPr>
                          <w:sz w:val="24"/>
                          <w:szCs w:val="24"/>
                        </w:rPr>
                        <w:t xml:space="preserve">The Chinese believed the Americans intended to move Korea to overthrow Mao Zedong, </w:t>
                      </w:r>
                      <w:r>
                        <w:rPr>
                          <w:sz w:val="24"/>
                          <w:szCs w:val="24"/>
                        </w:rPr>
                        <w:t xml:space="preserve">and reinstate ally Jiang </w:t>
                      </w:r>
                      <w:proofErr w:type="spellStart"/>
                      <w:r>
                        <w:rPr>
                          <w:sz w:val="24"/>
                          <w:szCs w:val="24"/>
                        </w:rPr>
                        <w:t>Jieshi</w:t>
                      </w:r>
                      <w:proofErr w:type="spellEnd"/>
                      <w:r>
                        <w:rPr>
                          <w:sz w:val="24"/>
                          <w:szCs w:val="24"/>
                        </w:rPr>
                        <w:t xml:space="preserve">. </w:t>
                      </w:r>
                      <w:r w:rsidRPr="00F0531E">
                        <w:rPr>
                          <w:sz w:val="24"/>
                          <w:szCs w:val="24"/>
                        </w:rPr>
                        <w:t>The Chinese were determined to keep American forces as far away f</w:t>
                      </w:r>
                      <w:r>
                        <w:rPr>
                          <w:sz w:val="24"/>
                          <w:szCs w:val="24"/>
                        </w:rPr>
                        <w:t xml:space="preserve">rom Communist China as possible. </w:t>
                      </w:r>
                      <w:r w:rsidRPr="00F0531E">
                        <w:rPr>
                          <w:sz w:val="24"/>
                          <w:szCs w:val="24"/>
                        </w:rPr>
                        <w:t>Chinese forces drove the UN back and Seoul was taken f</w:t>
                      </w:r>
                      <w:r>
                        <w:rPr>
                          <w:sz w:val="24"/>
                          <w:szCs w:val="24"/>
                        </w:rPr>
                        <w:t xml:space="preserve">or the second time in 6 months. </w:t>
                      </w:r>
                      <w:r w:rsidRPr="00F0531E">
                        <w:rPr>
                          <w:sz w:val="24"/>
                          <w:szCs w:val="24"/>
                        </w:rPr>
                        <w:t>It wasn’t until the new year that UN forces had sufficient strength to drive the Chinese back to the 38th par</w:t>
                      </w:r>
                      <w:r>
                        <w:rPr>
                          <w:sz w:val="24"/>
                          <w:szCs w:val="24"/>
                        </w:rPr>
                        <w:t xml:space="preserve">allel. Firing General MacArthur. </w:t>
                      </w:r>
                      <w:r w:rsidRPr="00F0531E">
                        <w:rPr>
                          <w:sz w:val="24"/>
                          <w:szCs w:val="24"/>
                        </w:rPr>
                        <w:t>In January 1951, China rejected a proposal for a cease-fi</w:t>
                      </w:r>
                      <w:r>
                        <w:rPr>
                          <w:sz w:val="24"/>
                          <w:szCs w:val="24"/>
                        </w:rPr>
                        <w:t xml:space="preserve">re and was branded an aggressor. </w:t>
                      </w:r>
                      <w:r w:rsidRPr="00F0531E">
                        <w:rPr>
                          <w:sz w:val="24"/>
                          <w:szCs w:val="24"/>
                        </w:rPr>
                        <w:t>In May, the UN asked all member states to place an embargo on arms, war materiel, petroleum and transportation items bein</w:t>
                      </w:r>
                      <w:r>
                        <w:rPr>
                          <w:sz w:val="24"/>
                          <w:szCs w:val="24"/>
                        </w:rPr>
                        <w:t xml:space="preserve">g sent to China or North Korea. </w:t>
                      </w:r>
                      <w:r w:rsidRPr="00F0531E">
                        <w:rPr>
                          <w:sz w:val="24"/>
                          <w:szCs w:val="24"/>
                        </w:rPr>
                        <w:t>A demilitarized zone was finally agreed to in 1953</w:t>
                      </w:r>
                    </w:p>
                    <w:p w:rsidR="00F0531E" w:rsidRPr="00627E78" w:rsidRDefault="00F0531E" w:rsidP="00F0531E">
                      <w:pPr>
                        <w:spacing w:after="0" w:line="240" w:lineRule="auto"/>
                        <w:rPr>
                          <w:sz w:val="24"/>
                          <w:szCs w:val="24"/>
                        </w:rPr>
                      </w:pP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2720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591F9" id="AutoShape 59" o:spid="_x0000_s1026" type="#_x0000_t32" style="position:absolute;margin-left:-1in;margin-top:662.3pt;width:605.2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d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SKe&#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Jovd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2617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5D36" id="AutoShape 58" o:spid="_x0000_s1026" type="#_x0000_t32" style="position:absolute;margin-left:-76.5pt;margin-top:639.8pt;width:609.7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f9Lf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2515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DC447" id="AutoShape 57" o:spid="_x0000_s1026" type="#_x0000_t32" style="position:absolute;margin-left:-81pt;margin-top:618.05pt;width:614.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ukC&#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Gm7L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310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AD71" id="AutoShape 55" o:spid="_x0000_s1026" type="#_x0000_t32" style="position:absolute;margin-left:-81pt;margin-top:571.55pt;width:614.2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vD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I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05O8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412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E35D" id="AutoShape 56" o:spid="_x0000_s1026" type="#_x0000_t32" style="position:absolute;margin-left:-81pt;margin-top:597.05pt;width:614.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zv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ADPO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027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D9656" id="AutoShape 67" o:spid="_x0000_s1026" type="#_x0000_t32" style="position:absolute;margin-left:-76.5pt;margin-top:199.55pt;width:82.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Y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phmB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2924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53C1E" id="AutoShape 62" o:spid="_x0000_s1026" type="#_x0000_t32" style="position:absolute;margin-left:-1in;margin-top:65.3pt;width:74.2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gx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Ty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YBiD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2822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BA736" id="AutoShape 60" o:spid="_x0000_s1026" type="#_x0000_t32" style="position:absolute;margin-left:-1in;margin-top:12.05pt;width:74.2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D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g5Qy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182422" w:rsidP="00182422">
      <w:pPr>
        <w:tabs>
          <w:tab w:val="left" w:pos="3870"/>
        </w:tabs>
        <w:spacing w:line="480" w:lineRule="auto"/>
        <w:ind w:left="-1350" w:right="540" w:firstLine="1350"/>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41536" behindDoc="0" locked="0" layoutInCell="1" allowOverlap="1" wp14:anchorId="202E0A58" wp14:editId="214F85F9">
                <wp:simplePos x="0" y="0"/>
                <wp:positionH relativeFrom="margin">
                  <wp:posOffset>3028950</wp:posOffset>
                </wp:positionH>
                <wp:positionV relativeFrom="paragraph">
                  <wp:posOffset>0</wp:posOffset>
                </wp:positionV>
                <wp:extent cx="3467100" cy="7305675"/>
                <wp:effectExtent l="0" t="0" r="19050" b="28575"/>
                <wp:wrapSquare wrapText="bothSides"/>
                <wp:docPr id="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Pr="00F72F92" w:rsidRDefault="00F72F92" w:rsidP="00F72F92">
                            <w:pPr>
                              <w:spacing w:after="0" w:line="240" w:lineRule="auto"/>
                              <w:rPr>
                                <w:b/>
                                <w:sz w:val="28"/>
                                <w:szCs w:val="24"/>
                              </w:rPr>
                            </w:pPr>
                            <w:r w:rsidRPr="00F72F92">
                              <w:rPr>
                                <w:b/>
                                <w:sz w:val="28"/>
                                <w:szCs w:val="24"/>
                              </w:rPr>
                              <w:t xml:space="preserve">The </w:t>
                            </w:r>
                            <w:r>
                              <w:rPr>
                                <w:b/>
                                <w:sz w:val="28"/>
                                <w:szCs w:val="24"/>
                              </w:rPr>
                              <w:t>E</w:t>
                            </w:r>
                            <w:r w:rsidRPr="00F72F92">
                              <w:rPr>
                                <w:b/>
                                <w:sz w:val="28"/>
                                <w:szCs w:val="24"/>
                              </w:rPr>
                              <w:t xml:space="preserve">nd of the Korean </w:t>
                            </w:r>
                            <w:r>
                              <w:rPr>
                                <w:b/>
                                <w:sz w:val="28"/>
                                <w:szCs w:val="24"/>
                              </w:rPr>
                              <w:t>W</w:t>
                            </w:r>
                            <w:r w:rsidRPr="00F72F92">
                              <w:rPr>
                                <w:b/>
                                <w:sz w:val="28"/>
                                <w:szCs w:val="24"/>
                              </w:rPr>
                              <w:t>ar</w:t>
                            </w:r>
                          </w:p>
                          <w:p w:rsidR="00F72F92" w:rsidRPr="00F72F92" w:rsidRDefault="00F72F92" w:rsidP="00F72F92">
                            <w:pPr>
                              <w:spacing w:after="0" w:line="240" w:lineRule="auto"/>
                              <w:rPr>
                                <w:sz w:val="24"/>
                                <w:szCs w:val="24"/>
                              </w:rPr>
                            </w:pPr>
                            <w:r w:rsidRPr="00F72F92">
                              <w:rPr>
                                <w:sz w:val="24"/>
                                <w:szCs w:val="24"/>
                              </w:rPr>
                              <w:t>In February, 1954, foreign ministers of France, the Soviet Union, Great Britain, and the United States met in Geneva to settle the Korean and Indo-China questions.</w:t>
                            </w:r>
                          </w:p>
                          <w:p w:rsidR="00F72F92" w:rsidRPr="00F72F92" w:rsidRDefault="00F72F92" w:rsidP="00F72F92">
                            <w:pPr>
                              <w:spacing w:after="0" w:line="240" w:lineRule="auto"/>
                              <w:rPr>
                                <w:sz w:val="24"/>
                                <w:szCs w:val="24"/>
                              </w:rPr>
                            </w:pPr>
                            <w:r w:rsidRPr="00F72F92">
                              <w:rPr>
                                <w:sz w:val="24"/>
                                <w:szCs w:val="24"/>
                              </w:rPr>
                              <w:t>No agreement on Korea was reached and the status quo remains to this day with hostile forces on each side of the demilitarized zone.</w:t>
                            </w:r>
                          </w:p>
                          <w:p w:rsidR="00F72F92" w:rsidRPr="00F72F92" w:rsidRDefault="00F72F92" w:rsidP="00F72F92">
                            <w:pPr>
                              <w:spacing w:after="0" w:line="240" w:lineRule="auto"/>
                              <w:rPr>
                                <w:sz w:val="24"/>
                                <w:szCs w:val="24"/>
                              </w:rPr>
                            </w:pPr>
                            <w:r w:rsidRPr="00F72F92">
                              <w:rPr>
                                <w:sz w:val="24"/>
                                <w:szCs w:val="24"/>
                              </w:rPr>
                              <w:t xml:space="preserve">The war demonstrated the difficulties of conduction collective-security operations. </w:t>
                            </w:r>
                          </w:p>
                          <w:p w:rsidR="00F72F92" w:rsidRPr="00F72F92" w:rsidRDefault="00F72F92" w:rsidP="00F72F92">
                            <w:pPr>
                              <w:spacing w:after="0" w:line="240" w:lineRule="auto"/>
                              <w:rPr>
                                <w:sz w:val="24"/>
                                <w:szCs w:val="24"/>
                              </w:rPr>
                            </w:pPr>
                            <w:r w:rsidRPr="00F72F92">
                              <w:rPr>
                                <w:sz w:val="24"/>
                                <w:szCs w:val="24"/>
                              </w:rPr>
                              <w:t>Small contingents from a handful of member states made it look like the UN was carrying out an operation that was really being carried out by the United States and South Korea.</w:t>
                            </w:r>
                          </w:p>
                          <w:p w:rsidR="00F72F92" w:rsidRPr="00F72F92" w:rsidRDefault="00F72F92" w:rsidP="00F72F92">
                            <w:pPr>
                              <w:spacing w:after="0" w:line="240" w:lineRule="auto"/>
                              <w:rPr>
                                <w:sz w:val="24"/>
                                <w:szCs w:val="24"/>
                              </w:rPr>
                            </w:pPr>
                            <w:r w:rsidRPr="00F72F92">
                              <w:rPr>
                                <w:sz w:val="24"/>
                                <w:szCs w:val="24"/>
                              </w:rPr>
                              <w:t xml:space="preserve">The cost of the operation came close to bankrupting the UN </w:t>
                            </w:r>
                          </w:p>
                          <w:p w:rsidR="00F72F92" w:rsidRPr="00F72F92" w:rsidRDefault="00F72F92" w:rsidP="00F72F92">
                            <w:pPr>
                              <w:spacing w:after="0" w:line="240" w:lineRule="auto"/>
                              <w:rPr>
                                <w:sz w:val="24"/>
                                <w:szCs w:val="24"/>
                              </w:rPr>
                            </w:pPr>
                            <w:r w:rsidRPr="00F72F92">
                              <w:rPr>
                                <w:sz w:val="24"/>
                                <w:szCs w:val="24"/>
                              </w:rPr>
                              <w:t>The Soviet Bloc refused to pay stating that the war was an Assembly decision and therefore not binding.</w:t>
                            </w:r>
                          </w:p>
                          <w:p w:rsidR="00F72F92" w:rsidRPr="00F72F92" w:rsidRDefault="00F72F92" w:rsidP="00F72F92">
                            <w:pPr>
                              <w:spacing w:after="0" w:line="240" w:lineRule="auto"/>
                              <w:rPr>
                                <w:sz w:val="24"/>
                                <w:szCs w:val="24"/>
                              </w:rPr>
                            </w:pPr>
                            <w:r w:rsidRPr="00F72F92">
                              <w:rPr>
                                <w:sz w:val="24"/>
                                <w:szCs w:val="24"/>
                              </w:rPr>
                              <w:t>The UN action in Korea did not end in unification, but North Korea was pushed back behind the 38th parallel once more</w:t>
                            </w:r>
                          </w:p>
                          <w:p w:rsidR="00F72F92" w:rsidRPr="00F72F92" w:rsidRDefault="00F72F92" w:rsidP="00F72F92">
                            <w:pPr>
                              <w:spacing w:after="0" w:line="240" w:lineRule="auto"/>
                              <w:rPr>
                                <w:sz w:val="24"/>
                                <w:szCs w:val="24"/>
                              </w:rPr>
                            </w:pPr>
                            <w:r w:rsidRPr="00F72F92">
                              <w:rPr>
                                <w:sz w:val="24"/>
                                <w:szCs w:val="24"/>
                              </w:rPr>
                              <w:t>A precedent had been set when the Assembly took over from a deadlocked Security Council.</w:t>
                            </w:r>
                          </w:p>
                          <w:p w:rsidR="00F72F92" w:rsidRPr="00F72F92" w:rsidRDefault="00F72F92" w:rsidP="00F72F92">
                            <w:pPr>
                              <w:spacing w:after="0" w:line="240" w:lineRule="auto"/>
                              <w:rPr>
                                <w:sz w:val="24"/>
                                <w:szCs w:val="24"/>
                              </w:rPr>
                            </w:pPr>
                            <w:r w:rsidRPr="00F72F92">
                              <w:rPr>
                                <w:sz w:val="24"/>
                                <w:szCs w:val="24"/>
                              </w:rPr>
                              <w:t xml:space="preserve">The United Nations had also demonstrated its willingness to take action. </w:t>
                            </w:r>
                          </w:p>
                          <w:p w:rsidR="00182422" w:rsidRPr="00627E78" w:rsidRDefault="00F72F92" w:rsidP="00F72F92">
                            <w:pPr>
                              <w:spacing w:after="0" w:line="240" w:lineRule="auto"/>
                              <w:rPr>
                                <w:sz w:val="24"/>
                                <w:szCs w:val="24"/>
                              </w:rPr>
                            </w:pPr>
                            <w:r w:rsidRPr="00F72F92">
                              <w:rPr>
                                <w:sz w:val="24"/>
                                <w:szCs w:val="24"/>
                              </w:rPr>
                              <w:t>It also clarified how difficult reaching a consensus between the Eastern Bloc countries (Warsaw Pact) and Western Bloc countries (NATO) was going to be under the auspices of the 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3" type="#_x0000_t202" style="position:absolute;margin-left:238.5pt;margin-top:0;width:273pt;height:575.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Qj0fuTYCAABgBAAADgAAAAAAAAAAAAAA&#10;AAAuAgAAZHJzL2Uyb0RvYy54bWxQSwECLQAUAAYACAAAACEAgmBHqN0AAAAKAQAADwAAAAAAAAAA&#10;AAAAAACQBAAAZHJzL2Rvd25yZXYueG1sUEsFBgAAAAAEAAQA8wAAAJoFAAAAAA==&#10;" strokecolor="window">
                <v:textbox>
                  <w:txbxContent>
                    <w:p w:rsidR="00F72F92" w:rsidRPr="00F72F92" w:rsidRDefault="00F72F92" w:rsidP="00F72F92">
                      <w:pPr>
                        <w:spacing w:after="0" w:line="240" w:lineRule="auto"/>
                        <w:rPr>
                          <w:b/>
                          <w:sz w:val="28"/>
                          <w:szCs w:val="24"/>
                        </w:rPr>
                      </w:pPr>
                      <w:r w:rsidRPr="00F72F92">
                        <w:rPr>
                          <w:b/>
                          <w:sz w:val="28"/>
                          <w:szCs w:val="24"/>
                        </w:rPr>
                        <w:t xml:space="preserve">The </w:t>
                      </w:r>
                      <w:r>
                        <w:rPr>
                          <w:b/>
                          <w:sz w:val="28"/>
                          <w:szCs w:val="24"/>
                        </w:rPr>
                        <w:t>E</w:t>
                      </w:r>
                      <w:r w:rsidRPr="00F72F92">
                        <w:rPr>
                          <w:b/>
                          <w:sz w:val="28"/>
                          <w:szCs w:val="24"/>
                        </w:rPr>
                        <w:t xml:space="preserve">nd of the Korean </w:t>
                      </w:r>
                      <w:r>
                        <w:rPr>
                          <w:b/>
                          <w:sz w:val="28"/>
                          <w:szCs w:val="24"/>
                        </w:rPr>
                        <w:t>W</w:t>
                      </w:r>
                      <w:r w:rsidRPr="00F72F92">
                        <w:rPr>
                          <w:b/>
                          <w:sz w:val="28"/>
                          <w:szCs w:val="24"/>
                        </w:rPr>
                        <w:t>ar</w:t>
                      </w:r>
                    </w:p>
                    <w:p w:rsidR="00F72F92" w:rsidRPr="00F72F92" w:rsidRDefault="00F72F92" w:rsidP="00F72F92">
                      <w:pPr>
                        <w:spacing w:after="0" w:line="240" w:lineRule="auto"/>
                        <w:rPr>
                          <w:sz w:val="24"/>
                          <w:szCs w:val="24"/>
                        </w:rPr>
                      </w:pPr>
                      <w:r w:rsidRPr="00F72F92">
                        <w:rPr>
                          <w:sz w:val="24"/>
                          <w:szCs w:val="24"/>
                        </w:rPr>
                        <w:t>In February, 1954, foreign ministers of France, the Soviet Union, Great Britain, and the United States met in Geneva to settle the Korean and Indo-China questions.</w:t>
                      </w:r>
                    </w:p>
                    <w:p w:rsidR="00F72F92" w:rsidRPr="00F72F92" w:rsidRDefault="00F72F92" w:rsidP="00F72F92">
                      <w:pPr>
                        <w:spacing w:after="0" w:line="240" w:lineRule="auto"/>
                        <w:rPr>
                          <w:sz w:val="24"/>
                          <w:szCs w:val="24"/>
                        </w:rPr>
                      </w:pPr>
                      <w:r w:rsidRPr="00F72F92">
                        <w:rPr>
                          <w:sz w:val="24"/>
                          <w:szCs w:val="24"/>
                        </w:rPr>
                        <w:t>No agreement on Korea was reached and the status quo remains to this day with hostile forces on each side of the demilitarized zone.</w:t>
                      </w:r>
                    </w:p>
                    <w:p w:rsidR="00F72F92" w:rsidRPr="00F72F92" w:rsidRDefault="00F72F92" w:rsidP="00F72F92">
                      <w:pPr>
                        <w:spacing w:after="0" w:line="240" w:lineRule="auto"/>
                        <w:rPr>
                          <w:sz w:val="24"/>
                          <w:szCs w:val="24"/>
                        </w:rPr>
                      </w:pPr>
                      <w:r w:rsidRPr="00F72F92">
                        <w:rPr>
                          <w:sz w:val="24"/>
                          <w:szCs w:val="24"/>
                        </w:rPr>
                        <w:t xml:space="preserve">The war demonstrated the difficulties of conduction collective-security operations. </w:t>
                      </w:r>
                    </w:p>
                    <w:p w:rsidR="00F72F92" w:rsidRPr="00F72F92" w:rsidRDefault="00F72F92" w:rsidP="00F72F92">
                      <w:pPr>
                        <w:spacing w:after="0" w:line="240" w:lineRule="auto"/>
                        <w:rPr>
                          <w:sz w:val="24"/>
                          <w:szCs w:val="24"/>
                        </w:rPr>
                      </w:pPr>
                      <w:r w:rsidRPr="00F72F92">
                        <w:rPr>
                          <w:sz w:val="24"/>
                          <w:szCs w:val="24"/>
                        </w:rPr>
                        <w:t>Small contingents from a handful of member states made it look like the UN was carrying out an operation that was really being carried out by the United States and South Korea.</w:t>
                      </w:r>
                    </w:p>
                    <w:p w:rsidR="00F72F92" w:rsidRPr="00F72F92" w:rsidRDefault="00F72F92" w:rsidP="00F72F92">
                      <w:pPr>
                        <w:spacing w:after="0" w:line="240" w:lineRule="auto"/>
                        <w:rPr>
                          <w:sz w:val="24"/>
                          <w:szCs w:val="24"/>
                        </w:rPr>
                      </w:pPr>
                      <w:r w:rsidRPr="00F72F92">
                        <w:rPr>
                          <w:sz w:val="24"/>
                          <w:szCs w:val="24"/>
                        </w:rPr>
                        <w:t xml:space="preserve">The cost of the operation came close to bankrupting the UN </w:t>
                      </w:r>
                    </w:p>
                    <w:p w:rsidR="00F72F92" w:rsidRPr="00F72F92" w:rsidRDefault="00F72F92" w:rsidP="00F72F92">
                      <w:pPr>
                        <w:spacing w:after="0" w:line="240" w:lineRule="auto"/>
                        <w:rPr>
                          <w:sz w:val="24"/>
                          <w:szCs w:val="24"/>
                        </w:rPr>
                      </w:pPr>
                      <w:r w:rsidRPr="00F72F92">
                        <w:rPr>
                          <w:sz w:val="24"/>
                          <w:szCs w:val="24"/>
                        </w:rPr>
                        <w:t>The Soviet Bloc refused to pay stating that the war was an Assembly decision and therefore not binding.</w:t>
                      </w:r>
                    </w:p>
                    <w:p w:rsidR="00F72F92" w:rsidRPr="00F72F92" w:rsidRDefault="00F72F92" w:rsidP="00F72F92">
                      <w:pPr>
                        <w:spacing w:after="0" w:line="240" w:lineRule="auto"/>
                        <w:rPr>
                          <w:sz w:val="24"/>
                          <w:szCs w:val="24"/>
                        </w:rPr>
                      </w:pPr>
                      <w:r w:rsidRPr="00F72F92">
                        <w:rPr>
                          <w:sz w:val="24"/>
                          <w:szCs w:val="24"/>
                        </w:rPr>
                        <w:t>The UN action in Korea did not end in unification, but North Korea was pushed back behind the 38th parallel once more</w:t>
                      </w:r>
                    </w:p>
                    <w:p w:rsidR="00F72F92" w:rsidRPr="00F72F92" w:rsidRDefault="00F72F92" w:rsidP="00F72F92">
                      <w:pPr>
                        <w:spacing w:after="0" w:line="240" w:lineRule="auto"/>
                        <w:rPr>
                          <w:sz w:val="24"/>
                          <w:szCs w:val="24"/>
                        </w:rPr>
                      </w:pPr>
                      <w:r w:rsidRPr="00F72F92">
                        <w:rPr>
                          <w:sz w:val="24"/>
                          <w:szCs w:val="24"/>
                        </w:rPr>
                        <w:t>A precedent had been set when the Assembly took over from a deadlocked Security Council.</w:t>
                      </w:r>
                    </w:p>
                    <w:p w:rsidR="00F72F92" w:rsidRPr="00F72F92" w:rsidRDefault="00F72F92" w:rsidP="00F72F92">
                      <w:pPr>
                        <w:spacing w:after="0" w:line="240" w:lineRule="auto"/>
                        <w:rPr>
                          <w:sz w:val="24"/>
                          <w:szCs w:val="24"/>
                        </w:rPr>
                      </w:pPr>
                      <w:r w:rsidRPr="00F72F92">
                        <w:rPr>
                          <w:sz w:val="24"/>
                          <w:szCs w:val="24"/>
                        </w:rPr>
                        <w:t xml:space="preserve">The United Nations had also demonstrated its willingness to take action. </w:t>
                      </w:r>
                    </w:p>
                    <w:p w:rsidR="00182422" w:rsidRPr="00627E78" w:rsidRDefault="00F72F92" w:rsidP="00F72F92">
                      <w:pPr>
                        <w:spacing w:after="0" w:line="240" w:lineRule="auto"/>
                        <w:rPr>
                          <w:sz w:val="24"/>
                          <w:szCs w:val="24"/>
                        </w:rPr>
                      </w:pPr>
                      <w:r w:rsidRPr="00F72F92">
                        <w:rPr>
                          <w:sz w:val="24"/>
                          <w:szCs w:val="24"/>
                        </w:rPr>
                        <w:t>It also clarified how difficult reaching a consensus between the Eastern Bloc countries (Warsaw Pact) and Western Bloc countries (NATO) was going to be under the auspices of the UN</w:t>
                      </w: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3744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7BAB" id="AutoShape 59" o:spid="_x0000_s1026" type="#_x0000_t32" style="position:absolute;margin-left:-1in;margin-top:662.3pt;width:60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k4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QZ&#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z9Nk4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3641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1E603" id="AutoShape 58" o:spid="_x0000_s1026" type="#_x0000_t32" style="position:absolute;margin-left:-76.5pt;margin-top:639.8pt;width:609.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ZM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PHxk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3539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C9D90" id="AutoShape 57" o:spid="_x0000_s1026" type="#_x0000_t32" style="position:absolute;margin-left:-81pt;margin-top:618.05pt;width:6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Gayx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334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F4B20" id="AutoShape 55" o:spid="_x0000_s1026" type="#_x0000_t32" style="position:absolute;margin-left:-81pt;margin-top:571.55pt;width:614.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Yj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ZIl&#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Ylli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436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D30B" id="AutoShape 56" o:spid="_x0000_s1026" type="#_x0000_t32" style="position:absolute;margin-left:-81pt;margin-top:597.05pt;width:614.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Xr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yk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cq9e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051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82B5" id="AutoShape 67" o:spid="_x0000_s1026" type="#_x0000_t32" style="position:absolute;margin-left:-76.5pt;margin-top:199.55pt;width:82.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0Y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aZvNG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3948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A088A" id="AutoShape 62" o:spid="_x0000_s1026" type="#_x0000_t32" style="position:absolute;margin-left:-1in;margin-top:65.3pt;width:74.25pt;height:.7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gN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8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CvWA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3846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DFA5" id="AutoShape 60" o:spid="_x0000_s1026" type="#_x0000_t32" style="position:absolute;margin-left:-1in;margin-top:12.05pt;width:74.2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cj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s/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FvMpyM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182422" w:rsidP="0018242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85177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Default="00F72F92" w:rsidP="00F72F92">
                            <w:pPr>
                              <w:spacing w:after="0" w:line="240" w:lineRule="auto"/>
                              <w:rPr>
                                <w:b/>
                                <w:sz w:val="28"/>
                                <w:szCs w:val="24"/>
                              </w:rPr>
                            </w:pPr>
                            <w:r>
                              <w:rPr>
                                <w:b/>
                                <w:sz w:val="28"/>
                                <w:szCs w:val="24"/>
                              </w:rPr>
                              <w:t>The Suez canal crisis: 1956-1967</w:t>
                            </w:r>
                          </w:p>
                          <w:p w:rsidR="00F72F92" w:rsidRPr="00F72F92" w:rsidRDefault="00F72F92" w:rsidP="00F72F92">
                            <w:pPr>
                              <w:spacing w:after="0" w:line="240" w:lineRule="auto"/>
                              <w:rPr>
                                <w:sz w:val="24"/>
                                <w:szCs w:val="24"/>
                              </w:rPr>
                            </w:pPr>
                            <w:r w:rsidRPr="00F72F92">
                              <w:rPr>
                                <w:sz w:val="24"/>
                                <w:szCs w:val="24"/>
                              </w:rPr>
                              <w:t>The conflict in Korea left the UN with a desire to limit military involvement to a peacekeeping, rather than an active role.</w:t>
                            </w:r>
                          </w:p>
                          <w:p w:rsidR="00F72F92" w:rsidRPr="00F72F92" w:rsidRDefault="00F72F92" w:rsidP="00F72F92">
                            <w:pPr>
                              <w:spacing w:after="0" w:line="240" w:lineRule="auto"/>
                              <w:rPr>
                                <w:sz w:val="24"/>
                                <w:szCs w:val="24"/>
                              </w:rPr>
                            </w:pPr>
                            <w:r w:rsidRPr="00F72F92">
                              <w:rPr>
                                <w:sz w:val="24"/>
                                <w:szCs w:val="24"/>
                              </w:rPr>
                              <w:t>The first opportunity for the UN to exercise a peacekeeping role occurred in 1956 when Israeli, French, and British forces invaded the Suez Canal Zone.</w:t>
                            </w:r>
                          </w:p>
                          <w:p w:rsidR="00F72F92" w:rsidRPr="00F72F92" w:rsidRDefault="00F72F92" w:rsidP="00F72F92">
                            <w:pPr>
                              <w:spacing w:after="0" w:line="240" w:lineRule="auto"/>
                              <w:rPr>
                                <w:sz w:val="24"/>
                                <w:szCs w:val="24"/>
                              </w:rPr>
                            </w:pPr>
                            <w:r w:rsidRPr="00F72F92">
                              <w:rPr>
                                <w:sz w:val="24"/>
                                <w:szCs w:val="24"/>
                              </w:rPr>
                              <w:t>Suez Canal Crisis</w:t>
                            </w:r>
                          </w:p>
                          <w:p w:rsidR="00F72F92" w:rsidRPr="00F72F92" w:rsidRDefault="00F72F92" w:rsidP="00F72F92">
                            <w:pPr>
                              <w:spacing w:after="0" w:line="240" w:lineRule="auto"/>
                              <w:rPr>
                                <w:sz w:val="24"/>
                                <w:szCs w:val="24"/>
                              </w:rPr>
                            </w:pPr>
                            <w:r w:rsidRPr="00F72F92">
                              <w:rPr>
                                <w:sz w:val="24"/>
                                <w:szCs w:val="24"/>
                              </w:rPr>
                              <w:t>The Suez Canal had primarily been a joint British and French project</w:t>
                            </w:r>
                          </w:p>
                          <w:p w:rsidR="00F72F92" w:rsidRPr="00F72F92" w:rsidRDefault="00F72F92" w:rsidP="00F72F92">
                            <w:pPr>
                              <w:spacing w:after="0" w:line="240" w:lineRule="auto"/>
                              <w:rPr>
                                <w:sz w:val="24"/>
                                <w:szCs w:val="24"/>
                              </w:rPr>
                            </w:pPr>
                            <w:r w:rsidRPr="00F72F92">
                              <w:rPr>
                                <w:sz w:val="24"/>
                                <w:szCs w:val="24"/>
                              </w:rPr>
                              <w:t>They had paid for the construction of the canal and it had been in the possession of foreign nations since its construction</w:t>
                            </w:r>
                          </w:p>
                          <w:p w:rsidR="00F72F92" w:rsidRPr="00F72F92" w:rsidRDefault="00F72F92" w:rsidP="00F72F92">
                            <w:pPr>
                              <w:spacing w:after="0" w:line="240" w:lineRule="auto"/>
                              <w:rPr>
                                <w:sz w:val="24"/>
                                <w:szCs w:val="24"/>
                              </w:rPr>
                            </w:pPr>
                            <w:r w:rsidRPr="00F72F92">
                              <w:rPr>
                                <w:sz w:val="24"/>
                                <w:szCs w:val="24"/>
                              </w:rPr>
                              <w:t xml:space="preserve">Egypt nationalized the canal without compensation or agreement </w:t>
                            </w:r>
                          </w:p>
                          <w:p w:rsidR="00F72F92" w:rsidRPr="00F72F92" w:rsidRDefault="00F72F92" w:rsidP="00F72F92">
                            <w:pPr>
                              <w:spacing w:after="0" w:line="240" w:lineRule="auto"/>
                              <w:rPr>
                                <w:sz w:val="24"/>
                                <w:szCs w:val="24"/>
                              </w:rPr>
                            </w:pPr>
                            <w:r w:rsidRPr="00F72F92">
                              <w:rPr>
                                <w:sz w:val="24"/>
                                <w:szCs w:val="24"/>
                              </w:rPr>
                              <w:t>With the cooperation of the British and French , Israel invaded.</w:t>
                            </w:r>
                          </w:p>
                          <w:p w:rsidR="00F72F92" w:rsidRPr="00F72F92" w:rsidRDefault="00F72F92" w:rsidP="00F72F92">
                            <w:pPr>
                              <w:spacing w:after="0" w:line="240" w:lineRule="auto"/>
                              <w:rPr>
                                <w:sz w:val="24"/>
                                <w:szCs w:val="24"/>
                              </w:rPr>
                            </w:pPr>
                            <w:r w:rsidRPr="00F72F92">
                              <w:rPr>
                                <w:sz w:val="24"/>
                                <w:szCs w:val="24"/>
                              </w:rPr>
                              <w:t>As planned French and British intervened to “protect the crucial waterway.”</w:t>
                            </w:r>
                          </w:p>
                          <w:p w:rsidR="00F72F92" w:rsidRPr="00F72F92" w:rsidRDefault="00F72F92" w:rsidP="00F72F92">
                            <w:pPr>
                              <w:spacing w:after="0" w:line="240" w:lineRule="auto"/>
                              <w:rPr>
                                <w:sz w:val="24"/>
                                <w:szCs w:val="24"/>
                              </w:rPr>
                            </w:pPr>
                            <w:r w:rsidRPr="00F72F92">
                              <w:rPr>
                                <w:sz w:val="24"/>
                                <w:szCs w:val="24"/>
                              </w:rPr>
                              <w:t>The Egyptians began to sink ships in the canal and deny its use to the invaders.</w:t>
                            </w:r>
                          </w:p>
                          <w:p w:rsidR="00F72F92" w:rsidRPr="00F72F92" w:rsidRDefault="00F72F92" w:rsidP="00F72F92">
                            <w:pPr>
                              <w:spacing w:after="0" w:line="240" w:lineRule="auto"/>
                              <w:rPr>
                                <w:sz w:val="24"/>
                                <w:szCs w:val="24"/>
                              </w:rPr>
                            </w:pPr>
                            <w:r w:rsidRPr="00F72F92">
                              <w:rPr>
                                <w:sz w:val="24"/>
                                <w:szCs w:val="24"/>
                              </w:rPr>
                              <w:t>French and British veto votes halted attempts by the Security Council to resolve the dispute.</w:t>
                            </w:r>
                          </w:p>
                          <w:p w:rsidR="00F72F92" w:rsidRPr="00F72F92" w:rsidRDefault="00F72F92" w:rsidP="00F72F92">
                            <w:pPr>
                              <w:spacing w:after="0" w:line="240" w:lineRule="auto"/>
                              <w:rPr>
                                <w:sz w:val="24"/>
                                <w:szCs w:val="24"/>
                              </w:rPr>
                            </w:pPr>
                            <w:r w:rsidRPr="00F72F92">
                              <w:rPr>
                                <w:sz w:val="24"/>
                                <w:szCs w:val="24"/>
                              </w:rPr>
                              <w:t>The General Assembly was forced to take on the matter and on November 2nd, called for a halt to hostilities and a withdrawal of forces from the area.</w:t>
                            </w:r>
                          </w:p>
                          <w:p w:rsidR="00F72F92" w:rsidRPr="00F72F92" w:rsidRDefault="00F72F92" w:rsidP="00F72F92">
                            <w:pPr>
                              <w:spacing w:after="0" w:line="240" w:lineRule="auto"/>
                              <w:rPr>
                                <w:sz w:val="24"/>
                                <w:szCs w:val="24"/>
                              </w:rPr>
                            </w:pPr>
                            <w:r w:rsidRPr="00F72F92">
                              <w:rPr>
                                <w:sz w:val="24"/>
                                <w:szCs w:val="24"/>
                              </w:rPr>
                              <w:t>The French and British agreed provided a UN force would be stationed in the area to see to the re-opening of the canal.</w:t>
                            </w:r>
                          </w:p>
                          <w:p w:rsidR="00F72F92" w:rsidRPr="00627E78" w:rsidRDefault="00F72F92" w:rsidP="00F72F92">
                            <w:pPr>
                              <w:spacing w:after="0" w:line="240" w:lineRule="auto"/>
                              <w:rPr>
                                <w:sz w:val="24"/>
                                <w:szCs w:val="24"/>
                              </w:rPr>
                            </w:pPr>
                            <w:r w:rsidRPr="00F72F92">
                              <w:rPr>
                                <w:sz w:val="24"/>
                                <w:szCs w:val="24"/>
                              </w:rPr>
                              <w:t>On November 4th, Lester Pearson (future Canadian PM) introduced a resolution calling for the establishment of an emergency force (UNEF).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44" type="#_x0000_t202" style="position:absolute;margin-left:238.5pt;margin-top:0;width:273pt;height:575.2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" strokecolor="window">
                <v:textbox>
                  <w:txbxContent>
                    <w:p w:rsidR="00F72F92" w:rsidRDefault="00F72F92" w:rsidP="00F72F92">
                      <w:pPr>
                        <w:spacing w:after="0" w:line="240" w:lineRule="auto"/>
                        <w:rPr>
                          <w:b/>
                          <w:sz w:val="28"/>
                          <w:szCs w:val="24"/>
                        </w:rPr>
                      </w:pPr>
                      <w:r>
                        <w:rPr>
                          <w:b/>
                          <w:sz w:val="28"/>
                          <w:szCs w:val="24"/>
                        </w:rPr>
                        <w:t>The Suez canal crisis: 1956-1967</w:t>
                      </w:r>
                    </w:p>
                    <w:p w:rsidR="00F72F92" w:rsidRPr="00F72F92" w:rsidRDefault="00F72F92" w:rsidP="00F72F92">
                      <w:pPr>
                        <w:spacing w:after="0" w:line="240" w:lineRule="auto"/>
                        <w:rPr>
                          <w:sz w:val="24"/>
                          <w:szCs w:val="24"/>
                        </w:rPr>
                      </w:pPr>
                      <w:r w:rsidRPr="00F72F92">
                        <w:rPr>
                          <w:sz w:val="24"/>
                          <w:szCs w:val="24"/>
                        </w:rPr>
                        <w:t>The conflict in Korea left the UN with a desire to limit military involvement to a peacekeeping, rather than an active role.</w:t>
                      </w:r>
                    </w:p>
                    <w:p w:rsidR="00F72F92" w:rsidRPr="00F72F92" w:rsidRDefault="00F72F92" w:rsidP="00F72F92">
                      <w:pPr>
                        <w:spacing w:after="0" w:line="240" w:lineRule="auto"/>
                        <w:rPr>
                          <w:sz w:val="24"/>
                          <w:szCs w:val="24"/>
                        </w:rPr>
                      </w:pPr>
                      <w:r w:rsidRPr="00F72F92">
                        <w:rPr>
                          <w:sz w:val="24"/>
                          <w:szCs w:val="24"/>
                        </w:rPr>
                        <w:t>The first opportunity for the UN to exercise a peacekeeping role occurred in 1956 when Israeli, French, and British forces invaded the Suez Canal Zone.</w:t>
                      </w:r>
                    </w:p>
                    <w:p w:rsidR="00F72F92" w:rsidRPr="00F72F92" w:rsidRDefault="00F72F92" w:rsidP="00F72F92">
                      <w:pPr>
                        <w:spacing w:after="0" w:line="240" w:lineRule="auto"/>
                        <w:rPr>
                          <w:sz w:val="24"/>
                          <w:szCs w:val="24"/>
                        </w:rPr>
                      </w:pPr>
                      <w:r w:rsidRPr="00F72F92">
                        <w:rPr>
                          <w:sz w:val="24"/>
                          <w:szCs w:val="24"/>
                        </w:rPr>
                        <w:t>Suez Canal Crisis</w:t>
                      </w:r>
                    </w:p>
                    <w:p w:rsidR="00F72F92" w:rsidRPr="00F72F92" w:rsidRDefault="00F72F92" w:rsidP="00F72F92">
                      <w:pPr>
                        <w:spacing w:after="0" w:line="240" w:lineRule="auto"/>
                        <w:rPr>
                          <w:sz w:val="24"/>
                          <w:szCs w:val="24"/>
                        </w:rPr>
                      </w:pPr>
                      <w:r w:rsidRPr="00F72F92">
                        <w:rPr>
                          <w:sz w:val="24"/>
                          <w:szCs w:val="24"/>
                        </w:rPr>
                        <w:t>The Suez Canal had primarily been a joint British and French project</w:t>
                      </w:r>
                    </w:p>
                    <w:p w:rsidR="00F72F92" w:rsidRPr="00F72F92" w:rsidRDefault="00F72F92" w:rsidP="00F72F92">
                      <w:pPr>
                        <w:spacing w:after="0" w:line="240" w:lineRule="auto"/>
                        <w:rPr>
                          <w:sz w:val="24"/>
                          <w:szCs w:val="24"/>
                        </w:rPr>
                      </w:pPr>
                      <w:r w:rsidRPr="00F72F92">
                        <w:rPr>
                          <w:sz w:val="24"/>
                          <w:szCs w:val="24"/>
                        </w:rPr>
                        <w:t>They had paid for the construction of the canal and it had been in the possession of foreign nations since its construction</w:t>
                      </w:r>
                    </w:p>
                    <w:p w:rsidR="00F72F92" w:rsidRPr="00F72F92" w:rsidRDefault="00F72F92" w:rsidP="00F72F92">
                      <w:pPr>
                        <w:spacing w:after="0" w:line="240" w:lineRule="auto"/>
                        <w:rPr>
                          <w:sz w:val="24"/>
                          <w:szCs w:val="24"/>
                        </w:rPr>
                      </w:pPr>
                      <w:r w:rsidRPr="00F72F92">
                        <w:rPr>
                          <w:sz w:val="24"/>
                          <w:szCs w:val="24"/>
                        </w:rPr>
                        <w:t xml:space="preserve">Egypt nationalized the canal without compensation or agreement </w:t>
                      </w:r>
                    </w:p>
                    <w:p w:rsidR="00F72F92" w:rsidRPr="00F72F92" w:rsidRDefault="00F72F92" w:rsidP="00F72F92">
                      <w:pPr>
                        <w:spacing w:after="0" w:line="240" w:lineRule="auto"/>
                        <w:rPr>
                          <w:sz w:val="24"/>
                          <w:szCs w:val="24"/>
                        </w:rPr>
                      </w:pPr>
                      <w:r w:rsidRPr="00F72F92">
                        <w:rPr>
                          <w:sz w:val="24"/>
                          <w:szCs w:val="24"/>
                        </w:rPr>
                        <w:t>With the cooperation of the British and French , Israel invaded.</w:t>
                      </w:r>
                    </w:p>
                    <w:p w:rsidR="00F72F92" w:rsidRPr="00F72F92" w:rsidRDefault="00F72F92" w:rsidP="00F72F92">
                      <w:pPr>
                        <w:spacing w:after="0" w:line="240" w:lineRule="auto"/>
                        <w:rPr>
                          <w:sz w:val="24"/>
                          <w:szCs w:val="24"/>
                        </w:rPr>
                      </w:pPr>
                      <w:r w:rsidRPr="00F72F92">
                        <w:rPr>
                          <w:sz w:val="24"/>
                          <w:szCs w:val="24"/>
                        </w:rPr>
                        <w:t>As planned French and British intervened to “protect the crucial waterway.”</w:t>
                      </w:r>
                    </w:p>
                    <w:p w:rsidR="00F72F92" w:rsidRPr="00F72F92" w:rsidRDefault="00F72F92" w:rsidP="00F72F92">
                      <w:pPr>
                        <w:spacing w:after="0" w:line="240" w:lineRule="auto"/>
                        <w:rPr>
                          <w:sz w:val="24"/>
                          <w:szCs w:val="24"/>
                        </w:rPr>
                      </w:pPr>
                      <w:r w:rsidRPr="00F72F92">
                        <w:rPr>
                          <w:sz w:val="24"/>
                          <w:szCs w:val="24"/>
                        </w:rPr>
                        <w:t>The Egyptians began to sink ships in the canal and deny its use to the invaders.</w:t>
                      </w:r>
                    </w:p>
                    <w:p w:rsidR="00F72F92" w:rsidRPr="00F72F92" w:rsidRDefault="00F72F92" w:rsidP="00F72F92">
                      <w:pPr>
                        <w:spacing w:after="0" w:line="240" w:lineRule="auto"/>
                        <w:rPr>
                          <w:sz w:val="24"/>
                          <w:szCs w:val="24"/>
                        </w:rPr>
                      </w:pPr>
                      <w:r w:rsidRPr="00F72F92">
                        <w:rPr>
                          <w:sz w:val="24"/>
                          <w:szCs w:val="24"/>
                        </w:rPr>
                        <w:t>French and British veto votes halted attempts by the Security Council to resolve the dispute.</w:t>
                      </w:r>
                    </w:p>
                    <w:p w:rsidR="00F72F92" w:rsidRPr="00F72F92" w:rsidRDefault="00F72F92" w:rsidP="00F72F92">
                      <w:pPr>
                        <w:spacing w:after="0" w:line="240" w:lineRule="auto"/>
                        <w:rPr>
                          <w:sz w:val="24"/>
                          <w:szCs w:val="24"/>
                        </w:rPr>
                      </w:pPr>
                      <w:r w:rsidRPr="00F72F92">
                        <w:rPr>
                          <w:sz w:val="24"/>
                          <w:szCs w:val="24"/>
                        </w:rPr>
                        <w:t>The General Assembly was forced to take on the matter and on November 2nd, called for a halt to hostilities and a withdrawal of forces from the area.</w:t>
                      </w:r>
                    </w:p>
                    <w:p w:rsidR="00F72F92" w:rsidRPr="00F72F92" w:rsidRDefault="00F72F92" w:rsidP="00F72F92">
                      <w:pPr>
                        <w:spacing w:after="0" w:line="240" w:lineRule="auto"/>
                        <w:rPr>
                          <w:sz w:val="24"/>
                          <w:szCs w:val="24"/>
                        </w:rPr>
                      </w:pPr>
                      <w:r w:rsidRPr="00F72F92">
                        <w:rPr>
                          <w:sz w:val="24"/>
                          <w:szCs w:val="24"/>
                        </w:rPr>
                        <w:t>The French and British agreed provided a UN force would be stationed in the area to see to the re-opening of the canal.</w:t>
                      </w:r>
                    </w:p>
                    <w:p w:rsidR="00F72F92" w:rsidRPr="00627E78" w:rsidRDefault="00F72F92" w:rsidP="00F72F92">
                      <w:pPr>
                        <w:spacing w:after="0" w:line="240" w:lineRule="auto"/>
                        <w:rPr>
                          <w:sz w:val="24"/>
                          <w:szCs w:val="24"/>
                        </w:rPr>
                      </w:pPr>
                      <w:r w:rsidRPr="00F72F92">
                        <w:rPr>
                          <w:sz w:val="24"/>
                          <w:szCs w:val="24"/>
                        </w:rPr>
                        <w:t>On November 4th, Lester Pearson (future Canadian PM) introduced a resolution calling for the establishment of an emergency force (UNEF).</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4768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3CF84B"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du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NUX3b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4665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3888A" id="AutoShape 58" o:spid="_x0000_s1026" type="#_x0000_t32" style="position:absolute;margin-left:-76.5pt;margin-top:639.8pt;width:609.7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iE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DDSiE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4563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7E7A1" id="AutoShape 57" o:spid="_x0000_s1026" type="#_x0000_t32" style="position:absolute;margin-left:-81pt;margin-top:618.05pt;width:614.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iGIAIAAD0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SaoiG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358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9D70B" id="AutoShape 55" o:spid="_x0000_s1026" type="#_x0000_t32" style="position:absolute;margin-left:-81pt;margin-top:571.55pt;width:614.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Ff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RhJ&#10;0sOOng5OhdIoy/yABm1ziCvlzvgW6Um+6mdFv1skVdkS2fAQ/XbWkJz4jOhdir9YDWX2wxfFIIZA&#10;gTCtU216DwlzQKewlPNtKfzkEIWPD4s4Xj5k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p4LFf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460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B7D19" id="AutoShape 56" o:spid="_x0000_s1026" type="#_x0000_t32" style="position:absolute;margin-left:-81pt;margin-top:597.05pt;width:614.2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dMIQ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&#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srBnTCECAAA9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5075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61558" id="AutoShape 67" o:spid="_x0000_s1026" type="#_x0000_t32" style="position:absolute;margin-left:-76.5pt;margin-top:199.55pt;width:82.5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w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yjF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58Nvs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4972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60C2A" id="AutoShape 62" o:spid="_x0000_s1026" type="#_x0000_t32" style="position:absolute;margin-left:-1in;margin-top:65.3pt;width:74.2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Bh6f5KAIAAEk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4870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31098" id="AutoShape 60" o:spid="_x0000_s1026" type="#_x0000_t32" style="position:absolute;margin-left:-1in;margin-top:12.05pt;width:74.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PYXIOY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86201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Default="00F72F92" w:rsidP="00F72F92">
                            <w:pPr>
                              <w:spacing w:after="0" w:line="240" w:lineRule="auto"/>
                              <w:rPr>
                                <w:b/>
                                <w:sz w:val="28"/>
                                <w:szCs w:val="24"/>
                              </w:rPr>
                            </w:pPr>
                            <w:r>
                              <w:rPr>
                                <w:b/>
                                <w:sz w:val="28"/>
                                <w:szCs w:val="24"/>
                              </w:rPr>
                              <w:t xml:space="preserve">The Suez canal crisis </w:t>
                            </w:r>
                            <w:r w:rsidRPr="00F72F92">
                              <w:rPr>
                                <w:b/>
                                <w:sz w:val="28"/>
                                <w:szCs w:val="24"/>
                              </w:rPr>
                              <w:t>1956-1967</w:t>
                            </w:r>
                            <w:r>
                              <w:rPr>
                                <w:b/>
                                <w:sz w:val="28"/>
                                <w:szCs w:val="24"/>
                              </w:rPr>
                              <w:t>:Conflict in the middle east</w:t>
                            </w:r>
                          </w:p>
                          <w:p w:rsidR="00F72F92" w:rsidRDefault="00F72F92" w:rsidP="00F72F92">
                            <w:pPr>
                              <w:spacing w:after="0" w:line="240" w:lineRule="auto"/>
                              <w:rPr>
                                <w:sz w:val="24"/>
                                <w:szCs w:val="24"/>
                              </w:rPr>
                            </w:pPr>
                            <w:r w:rsidRPr="00F72F92">
                              <w:rPr>
                                <w:sz w:val="24"/>
                                <w:szCs w:val="24"/>
                              </w:rPr>
                              <w:t>The first Peacekeepers ar</w:t>
                            </w:r>
                            <w:r>
                              <w:rPr>
                                <w:sz w:val="24"/>
                                <w:szCs w:val="24"/>
                              </w:rPr>
                              <w:t xml:space="preserve">rived in Egypt by mid November. </w:t>
                            </w:r>
                            <w:r w:rsidRPr="00F72F92">
                              <w:rPr>
                                <w:sz w:val="24"/>
                                <w:szCs w:val="24"/>
                              </w:rPr>
                              <w:t>Israel refused permission for United Nations fo</w:t>
                            </w:r>
                            <w:r>
                              <w:rPr>
                                <w:sz w:val="24"/>
                                <w:szCs w:val="24"/>
                              </w:rPr>
                              <w:t xml:space="preserve">rces to enter Israeli territory. </w:t>
                            </w:r>
                            <w:r w:rsidRPr="00F72F92">
                              <w:rPr>
                                <w:sz w:val="24"/>
                                <w:szCs w:val="24"/>
                              </w:rPr>
                              <w:t>A force of 6000 peacekeepers drawn from member states was stationed in the area and continued to patrol the border of Israel and Egy</w:t>
                            </w:r>
                            <w:r>
                              <w:rPr>
                                <w:sz w:val="24"/>
                                <w:szCs w:val="24"/>
                              </w:rPr>
                              <w:t xml:space="preserve">pt for the next 10 years. </w:t>
                            </w:r>
                            <w:r w:rsidRPr="00F72F92">
                              <w:rPr>
                                <w:sz w:val="24"/>
                                <w:szCs w:val="24"/>
                              </w:rPr>
                              <w:t>On May 18th, 1967, after a battle between Syrian and Israeli troops on the Golan Heights the Egy</w:t>
                            </w:r>
                            <w:r>
                              <w:rPr>
                                <w:sz w:val="24"/>
                                <w:szCs w:val="24"/>
                              </w:rPr>
                              <w:t xml:space="preserve">ptians asked the UN to withdraw </w:t>
                            </w:r>
                            <w:r w:rsidRPr="00F72F92">
                              <w:rPr>
                                <w:sz w:val="24"/>
                                <w:szCs w:val="24"/>
                              </w:rPr>
                              <w:t>Secretary Gen</w:t>
                            </w:r>
                            <w:r>
                              <w:rPr>
                                <w:sz w:val="24"/>
                                <w:szCs w:val="24"/>
                              </w:rPr>
                              <w:t xml:space="preserve">eral U Thant gave his approval. </w:t>
                            </w:r>
                            <w:r w:rsidRPr="00F72F92">
                              <w:rPr>
                                <w:sz w:val="24"/>
                                <w:szCs w:val="24"/>
                              </w:rPr>
                              <w:t>On June 5th, war broke out between Israel and the surroun</w:t>
                            </w:r>
                            <w:r>
                              <w:rPr>
                                <w:sz w:val="24"/>
                                <w:szCs w:val="24"/>
                              </w:rPr>
                              <w:t xml:space="preserve">ding Arab states. </w:t>
                            </w:r>
                            <w:r w:rsidRPr="00F72F92">
                              <w:rPr>
                                <w:sz w:val="24"/>
                                <w:szCs w:val="24"/>
                              </w:rPr>
                              <w:t>9 UN soldiers were killed by Israeli gunfire during an artillery attack, they were among the last UN</w:t>
                            </w:r>
                            <w:r>
                              <w:rPr>
                                <w:sz w:val="24"/>
                                <w:szCs w:val="24"/>
                              </w:rPr>
                              <w:t xml:space="preserve"> forces to pull out of the area. </w:t>
                            </w:r>
                            <w:r w:rsidRPr="00F72F92">
                              <w:rPr>
                                <w:sz w:val="24"/>
                                <w:szCs w:val="24"/>
                              </w:rPr>
                              <w:t>On June 6tth the Security Council adopted a cease-fire resolution that attached no blame for the war or co</w:t>
                            </w:r>
                            <w:r>
                              <w:rPr>
                                <w:sz w:val="24"/>
                                <w:szCs w:val="24"/>
                              </w:rPr>
                              <w:t xml:space="preserve">nditions for peace. </w:t>
                            </w:r>
                            <w:r w:rsidRPr="00F72F92">
                              <w:rPr>
                                <w:sz w:val="24"/>
                                <w:szCs w:val="24"/>
                              </w:rPr>
                              <w:t xml:space="preserve">A second UN force was sent in 1973 when hostilities resumed, it also failed </w:t>
                            </w:r>
                            <w:r>
                              <w:rPr>
                                <w:sz w:val="24"/>
                                <w:szCs w:val="24"/>
                              </w:rPr>
                              <w:t xml:space="preserve">to reach a peaceful resolution. </w:t>
                            </w:r>
                            <w:r w:rsidRPr="00F72F92">
                              <w:rPr>
                                <w:sz w:val="24"/>
                                <w:szCs w:val="24"/>
                              </w:rPr>
                              <w:t>The UN would remain unable to resolve the issue of the Middle East</w:t>
                            </w:r>
                          </w:p>
                          <w:p w:rsidR="00F72F92" w:rsidRPr="00F72F92" w:rsidRDefault="00F72F92" w:rsidP="00F72F92">
                            <w:pPr>
                              <w:spacing w:after="0" w:line="240" w:lineRule="auto"/>
                              <w:rPr>
                                <w:b/>
                                <w:sz w:val="28"/>
                                <w:szCs w:val="24"/>
                              </w:rPr>
                            </w:pPr>
                            <w:r w:rsidRPr="00F72F92">
                              <w:rPr>
                                <w:b/>
                                <w:sz w:val="28"/>
                                <w:szCs w:val="24"/>
                              </w:rPr>
                              <w:t>The Congo: 1960-1964</w:t>
                            </w:r>
                          </w:p>
                          <w:p w:rsidR="00F72F92" w:rsidRPr="00F72F92" w:rsidRDefault="00F72F92" w:rsidP="00F72F92">
                            <w:pPr>
                              <w:spacing w:after="0" w:line="240" w:lineRule="auto"/>
                              <w:rPr>
                                <w:sz w:val="24"/>
                                <w:szCs w:val="24"/>
                              </w:rPr>
                            </w:pPr>
                            <w:r w:rsidRPr="00F72F92">
                              <w:rPr>
                                <w:sz w:val="24"/>
                                <w:szCs w:val="24"/>
                              </w:rPr>
                              <w:t>Brief background of the history of the Congo Crisis in Congo N</w:t>
                            </w:r>
                            <w:r>
                              <w:rPr>
                                <w:sz w:val="24"/>
                                <w:szCs w:val="24"/>
                              </w:rPr>
                              <w:t xml:space="preserve">ews. </w:t>
                            </w:r>
                            <w:r w:rsidRPr="00F72F92">
                              <w:rPr>
                                <w:sz w:val="24"/>
                                <w:szCs w:val="24"/>
                              </w:rPr>
                              <w:t xml:space="preserve">Of all of the  missions one of the </w:t>
                            </w:r>
                            <w:r>
                              <w:rPr>
                                <w:sz w:val="24"/>
                                <w:szCs w:val="24"/>
                              </w:rPr>
                              <w:t xml:space="preserve">largest and most controversial. </w:t>
                            </w:r>
                            <w:r w:rsidRPr="00F72F92">
                              <w:rPr>
                                <w:sz w:val="24"/>
                                <w:szCs w:val="24"/>
                              </w:rPr>
                              <w:t xml:space="preserve">The size of </w:t>
                            </w:r>
                            <w:r>
                              <w:rPr>
                                <w:sz w:val="24"/>
                                <w:szCs w:val="24"/>
                              </w:rPr>
                              <w:t xml:space="preserve">the UN force approached 20,000. </w:t>
                            </w:r>
                            <w:r w:rsidRPr="00F72F92">
                              <w:rPr>
                                <w:sz w:val="24"/>
                                <w:szCs w:val="24"/>
                              </w:rPr>
                              <w:t>Most of the UN forces were drawn from neighbouring African states.</w:t>
                            </w:r>
                          </w:p>
                          <w:p w:rsidR="00F72F92" w:rsidRPr="00627E78" w:rsidRDefault="00F72F92" w:rsidP="00F72F92">
                            <w:pPr>
                              <w:spacing w:after="0" w:line="240" w:lineRule="auto"/>
                              <w:rPr>
                                <w:sz w:val="24"/>
                                <w:szCs w:val="24"/>
                              </w:rPr>
                            </w:pPr>
                            <w:r w:rsidRPr="00F72F92">
                              <w:rPr>
                                <w:sz w:val="24"/>
                                <w:szCs w:val="24"/>
                              </w:rPr>
                              <w:t>At one point, the UN was</w:t>
                            </w:r>
                            <w:r>
                              <w:rPr>
                                <w:sz w:val="24"/>
                                <w:szCs w:val="24"/>
                              </w:rPr>
                              <w:t xml:space="preserve"> involved in aggressive action. </w:t>
                            </w:r>
                            <w:r w:rsidRPr="00F72F92">
                              <w:rPr>
                                <w:sz w:val="24"/>
                                <w:szCs w:val="24"/>
                              </w:rPr>
                              <w:t>The UN was even briefly i</w:t>
                            </w:r>
                            <w:r>
                              <w:rPr>
                                <w:sz w:val="24"/>
                                <w:szCs w:val="24"/>
                              </w:rPr>
                              <w:t xml:space="preserve">n charge of governing the Congo. </w:t>
                            </w:r>
                            <w:r w:rsidRPr="00F72F92">
                              <w:rPr>
                                <w:sz w:val="24"/>
                                <w:szCs w:val="24"/>
                              </w:rPr>
                              <w:t>The non-interventionist policy of peacekeeping was tested by hostile governments, and multinational corporations intent on securing mineral wealth in the p</w:t>
                            </w:r>
                            <w:r>
                              <w:rPr>
                                <w:sz w:val="24"/>
                                <w:szCs w:val="24"/>
                              </w:rPr>
                              <w:t xml:space="preserve">rovince of History of the Congo. </w:t>
                            </w:r>
                            <w:r w:rsidRPr="00F72F92">
                              <w:rPr>
                                <w:sz w:val="24"/>
                                <w:szCs w:val="24"/>
                              </w:rPr>
                              <w:t>The Belgian Congo was grante</w:t>
                            </w:r>
                            <w:r>
                              <w:rPr>
                                <w:sz w:val="24"/>
                                <w:szCs w:val="24"/>
                              </w:rPr>
                              <w:t xml:space="preserve">d independence, July 1st, 1960. </w:t>
                            </w:r>
                            <w:r w:rsidRPr="00F72F92">
                              <w:rPr>
                                <w:sz w:val="24"/>
                                <w:szCs w:val="24"/>
                              </w:rPr>
                              <w:t>However no provisions had been made for the Congolese people to become independent Crash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45" type="#_x0000_t202" style="position:absolute;margin-left:238.5pt;margin-top:0;width:273pt;height:575.2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ilNQIAAF4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jRailNQIAAF4EAAAOAAAAAAAAAAAAAAAA&#10;AC4CAABkcnMvZTJvRG9jLnhtbFBLAQItABQABgAIAAAAIQCCYEeo3QAAAAoBAAAPAAAAAAAAAAAA&#10;AAAAAI8EAABkcnMvZG93bnJldi54bWxQSwUGAAAAAAQABADzAAAAmQUAAAAA&#10;" strokecolor="window">
                <v:textbox>
                  <w:txbxContent>
                    <w:p w:rsidR="00F72F92" w:rsidRDefault="00F72F92" w:rsidP="00F72F92">
                      <w:pPr>
                        <w:spacing w:after="0" w:line="240" w:lineRule="auto"/>
                        <w:rPr>
                          <w:b/>
                          <w:sz w:val="28"/>
                          <w:szCs w:val="24"/>
                        </w:rPr>
                      </w:pPr>
                      <w:r>
                        <w:rPr>
                          <w:b/>
                          <w:sz w:val="28"/>
                          <w:szCs w:val="24"/>
                        </w:rPr>
                        <w:t xml:space="preserve">The Suez canal crisis </w:t>
                      </w:r>
                      <w:r w:rsidRPr="00F72F92">
                        <w:rPr>
                          <w:b/>
                          <w:sz w:val="28"/>
                          <w:szCs w:val="24"/>
                        </w:rPr>
                        <w:t>1956-1967</w:t>
                      </w:r>
                      <w:r>
                        <w:rPr>
                          <w:b/>
                          <w:sz w:val="28"/>
                          <w:szCs w:val="24"/>
                        </w:rPr>
                        <w:t>:Conflict in the middle east</w:t>
                      </w:r>
                    </w:p>
                    <w:p w:rsidR="00F72F92" w:rsidRDefault="00F72F92" w:rsidP="00F72F92">
                      <w:pPr>
                        <w:spacing w:after="0" w:line="240" w:lineRule="auto"/>
                        <w:rPr>
                          <w:sz w:val="24"/>
                          <w:szCs w:val="24"/>
                        </w:rPr>
                      </w:pPr>
                      <w:r w:rsidRPr="00F72F92">
                        <w:rPr>
                          <w:sz w:val="24"/>
                          <w:szCs w:val="24"/>
                        </w:rPr>
                        <w:t>The first Peacekeepers ar</w:t>
                      </w:r>
                      <w:r>
                        <w:rPr>
                          <w:sz w:val="24"/>
                          <w:szCs w:val="24"/>
                        </w:rPr>
                        <w:t xml:space="preserve">rived in Egypt by </w:t>
                      </w:r>
                      <w:proofErr w:type="spellStart"/>
                      <w:r>
                        <w:rPr>
                          <w:sz w:val="24"/>
                          <w:szCs w:val="24"/>
                        </w:rPr>
                        <w:t>mid November</w:t>
                      </w:r>
                      <w:proofErr w:type="spellEnd"/>
                      <w:r>
                        <w:rPr>
                          <w:sz w:val="24"/>
                          <w:szCs w:val="24"/>
                        </w:rPr>
                        <w:t xml:space="preserve">. </w:t>
                      </w:r>
                      <w:r w:rsidRPr="00F72F92">
                        <w:rPr>
                          <w:sz w:val="24"/>
                          <w:szCs w:val="24"/>
                        </w:rPr>
                        <w:t>Israel refused permission for United Nations fo</w:t>
                      </w:r>
                      <w:r>
                        <w:rPr>
                          <w:sz w:val="24"/>
                          <w:szCs w:val="24"/>
                        </w:rPr>
                        <w:t xml:space="preserve">rces to enter Israeli territory. </w:t>
                      </w:r>
                      <w:r w:rsidRPr="00F72F92">
                        <w:rPr>
                          <w:sz w:val="24"/>
                          <w:szCs w:val="24"/>
                        </w:rPr>
                        <w:t>A force of 6000 peacekeepers drawn from member states was stationed in the area and continued to patrol the border of Israel and Egy</w:t>
                      </w:r>
                      <w:r>
                        <w:rPr>
                          <w:sz w:val="24"/>
                          <w:szCs w:val="24"/>
                        </w:rPr>
                        <w:t xml:space="preserve">pt for the next 10 years. </w:t>
                      </w:r>
                      <w:r w:rsidRPr="00F72F92">
                        <w:rPr>
                          <w:sz w:val="24"/>
                          <w:szCs w:val="24"/>
                        </w:rPr>
                        <w:t>On May 18th, 1967, after a battle between Syrian and Israeli troops on the Golan Heights the Egy</w:t>
                      </w:r>
                      <w:r>
                        <w:rPr>
                          <w:sz w:val="24"/>
                          <w:szCs w:val="24"/>
                        </w:rPr>
                        <w:t xml:space="preserve">ptians asked the UN to withdraw </w:t>
                      </w:r>
                      <w:r w:rsidRPr="00F72F92">
                        <w:rPr>
                          <w:sz w:val="24"/>
                          <w:szCs w:val="24"/>
                        </w:rPr>
                        <w:t>Secretary Gen</w:t>
                      </w:r>
                      <w:r>
                        <w:rPr>
                          <w:sz w:val="24"/>
                          <w:szCs w:val="24"/>
                        </w:rPr>
                        <w:t xml:space="preserve">eral U Thant gave his approval. </w:t>
                      </w:r>
                      <w:r w:rsidRPr="00F72F92">
                        <w:rPr>
                          <w:sz w:val="24"/>
                          <w:szCs w:val="24"/>
                        </w:rPr>
                        <w:t>On June 5th, war broke out between Israel and the surroun</w:t>
                      </w:r>
                      <w:r>
                        <w:rPr>
                          <w:sz w:val="24"/>
                          <w:szCs w:val="24"/>
                        </w:rPr>
                        <w:t xml:space="preserve">ding Arab states. </w:t>
                      </w:r>
                      <w:r w:rsidRPr="00F72F92">
                        <w:rPr>
                          <w:sz w:val="24"/>
                          <w:szCs w:val="24"/>
                        </w:rPr>
                        <w:t>9 UN soldiers were killed by Israeli gunfire during an artillery attack, they were among the last UN</w:t>
                      </w:r>
                      <w:r>
                        <w:rPr>
                          <w:sz w:val="24"/>
                          <w:szCs w:val="24"/>
                        </w:rPr>
                        <w:t xml:space="preserve"> forces to pull out of the area. </w:t>
                      </w:r>
                      <w:r w:rsidRPr="00F72F92">
                        <w:rPr>
                          <w:sz w:val="24"/>
                          <w:szCs w:val="24"/>
                        </w:rPr>
                        <w:t>On June 6tth the Security Council adopted a cease-fire resolution that attached no blame for the war or co</w:t>
                      </w:r>
                      <w:r>
                        <w:rPr>
                          <w:sz w:val="24"/>
                          <w:szCs w:val="24"/>
                        </w:rPr>
                        <w:t xml:space="preserve">nditions for peace. </w:t>
                      </w:r>
                      <w:r w:rsidRPr="00F72F92">
                        <w:rPr>
                          <w:sz w:val="24"/>
                          <w:szCs w:val="24"/>
                        </w:rPr>
                        <w:t xml:space="preserve">A second UN force was sent in 1973 when hostilities resumed, it also failed </w:t>
                      </w:r>
                      <w:r>
                        <w:rPr>
                          <w:sz w:val="24"/>
                          <w:szCs w:val="24"/>
                        </w:rPr>
                        <w:t xml:space="preserve">to reach a peaceful resolution. </w:t>
                      </w:r>
                      <w:r w:rsidRPr="00F72F92">
                        <w:rPr>
                          <w:sz w:val="24"/>
                          <w:szCs w:val="24"/>
                        </w:rPr>
                        <w:t>The UN would remain unable to resolve the issue of the Middle East</w:t>
                      </w:r>
                    </w:p>
                    <w:p w:rsidR="00F72F92" w:rsidRPr="00F72F92" w:rsidRDefault="00F72F92" w:rsidP="00F72F92">
                      <w:pPr>
                        <w:spacing w:after="0" w:line="240" w:lineRule="auto"/>
                        <w:rPr>
                          <w:b/>
                          <w:sz w:val="28"/>
                          <w:szCs w:val="24"/>
                        </w:rPr>
                      </w:pPr>
                      <w:r w:rsidRPr="00F72F92">
                        <w:rPr>
                          <w:b/>
                          <w:sz w:val="28"/>
                          <w:szCs w:val="24"/>
                        </w:rPr>
                        <w:t>The Congo: 1960-1964</w:t>
                      </w:r>
                    </w:p>
                    <w:p w:rsidR="00F72F92" w:rsidRPr="00F72F92" w:rsidRDefault="00F72F92" w:rsidP="00F72F92">
                      <w:pPr>
                        <w:spacing w:after="0" w:line="240" w:lineRule="auto"/>
                        <w:rPr>
                          <w:sz w:val="24"/>
                          <w:szCs w:val="24"/>
                        </w:rPr>
                      </w:pPr>
                      <w:r w:rsidRPr="00F72F92">
                        <w:rPr>
                          <w:sz w:val="24"/>
                          <w:szCs w:val="24"/>
                        </w:rPr>
                        <w:t>Brief background of the history of the Congo Crisis in Congo N</w:t>
                      </w:r>
                      <w:r>
                        <w:rPr>
                          <w:sz w:val="24"/>
                          <w:szCs w:val="24"/>
                        </w:rPr>
                        <w:t xml:space="preserve">ews. </w:t>
                      </w:r>
                      <w:r w:rsidRPr="00F72F92">
                        <w:rPr>
                          <w:sz w:val="24"/>
                          <w:szCs w:val="24"/>
                        </w:rPr>
                        <w:t xml:space="preserve">Of all of the  missions one of the </w:t>
                      </w:r>
                      <w:r>
                        <w:rPr>
                          <w:sz w:val="24"/>
                          <w:szCs w:val="24"/>
                        </w:rPr>
                        <w:t xml:space="preserve">largest and most controversial. </w:t>
                      </w:r>
                      <w:r w:rsidRPr="00F72F92">
                        <w:rPr>
                          <w:sz w:val="24"/>
                          <w:szCs w:val="24"/>
                        </w:rPr>
                        <w:t xml:space="preserve">The size of </w:t>
                      </w:r>
                      <w:r>
                        <w:rPr>
                          <w:sz w:val="24"/>
                          <w:szCs w:val="24"/>
                        </w:rPr>
                        <w:t xml:space="preserve">the UN force approached 20,000. </w:t>
                      </w:r>
                      <w:r w:rsidRPr="00F72F92">
                        <w:rPr>
                          <w:sz w:val="24"/>
                          <w:szCs w:val="24"/>
                        </w:rPr>
                        <w:t xml:space="preserve">Most of the UN forces were drawn from </w:t>
                      </w:r>
                      <w:proofErr w:type="spellStart"/>
                      <w:r w:rsidRPr="00F72F92">
                        <w:rPr>
                          <w:sz w:val="24"/>
                          <w:szCs w:val="24"/>
                        </w:rPr>
                        <w:t>neighbouring</w:t>
                      </w:r>
                      <w:proofErr w:type="spellEnd"/>
                      <w:r w:rsidRPr="00F72F92">
                        <w:rPr>
                          <w:sz w:val="24"/>
                          <w:szCs w:val="24"/>
                        </w:rPr>
                        <w:t xml:space="preserve"> African states.</w:t>
                      </w:r>
                    </w:p>
                    <w:p w:rsidR="00F72F92" w:rsidRPr="00627E78" w:rsidRDefault="00F72F92" w:rsidP="00F72F92">
                      <w:pPr>
                        <w:spacing w:after="0" w:line="240" w:lineRule="auto"/>
                        <w:rPr>
                          <w:sz w:val="24"/>
                          <w:szCs w:val="24"/>
                        </w:rPr>
                      </w:pPr>
                      <w:r w:rsidRPr="00F72F92">
                        <w:rPr>
                          <w:sz w:val="24"/>
                          <w:szCs w:val="24"/>
                        </w:rPr>
                        <w:t>At one point, the UN was</w:t>
                      </w:r>
                      <w:r>
                        <w:rPr>
                          <w:sz w:val="24"/>
                          <w:szCs w:val="24"/>
                        </w:rPr>
                        <w:t xml:space="preserve"> involved in aggressive action. </w:t>
                      </w:r>
                      <w:r w:rsidRPr="00F72F92">
                        <w:rPr>
                          <w:sz w:val="24"/>
                          <w:szCs w:val="24"/>
                        </w:rPr>
                        <w:t>The UN was even briefly i</w:t>
                      </w:r>
                      <w:r>
                        <w:rPr>
                          <w:sz w:val="24"/>
                          <w:szCs w:val="24"/>
                        </w:rPr>
                        <w:t xml:space="preserve">n charge of governing the Congo. </w:t>
                      </w:r>
                      <w:r w:rsidRPr="00F72F92">
                        <w:rPr>
                          <w:sz w:val="24"/>
                          <w:szCs w:val="24"/>
                        </w:rPr>
                        <w:t>The non-interventionist policy of peacekeeping was tested by hostile governments, and multinational corporations intent on securing mineral wealth in the p</w:t>
                      </w:r>
                      <w:r>
                        <w:rPr>
                          <w:sz w:val="24"/>
                          <w:szCs w:val="24"/>
                        </w:rPr>
                        <w:t xml:space="preserve">rovince of History of the Congo. </w:t>
                      </w:r>
                      <w:r w:rsidRPr="00F72F92">
                        <w:rPr>
                          <w:sz w:val="24"/>
                          <w:szCs w:val="24"/>
                        </w:rPr>
                        <w:t>The Belgian Congo was grante</w:t>
                      </w:r>
                      <w:r>
                        <w:rPr>
                          <w:sz w:val="24"/>
                          <w:szCs w:val="24"/>
                        </w:rPr>
                        <w:t xml:space="preserve">d independence, July 1st, 1960. </w:t>
                      </w:r>
                      <w:r w:rsidRPr="00F72F92">
                        <w:rPr>
                          <w:sz w:val="24"/>
                          <w:szCs w:val="24"/>
                        </w:rPr>
                        <w:t>However no provisions had been made for the Congolese people to become independent Crash course</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5792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729B8" id="AutoShape 59" o:spid="_x0000_s1026" type="#_x0000_t32" style="position:absolute;margin-left:-1in;margin-top:662.3pt;width:605.25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at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oO1Gr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5689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C40BD" id="AutoShape 58" o:spid="_x0000_s1026" type="#_x0000_t32" style="position:absolute;margin-left:-76.5pt;margin-top:639.8pt;width:609.75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nZ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K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g3lnZ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5587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E45D7" id="AutoShape 57" o:spid="_x0000_s1026" type="#_x0000_t32" style="position:absolute;margin-left:-81pt;margin-top:618.05pt;width:614.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Pd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N1iPd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382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D49AC" id="AutoShape 55" o:spid="_x0000_s1026" type="#_x0000_t32" style="position:absolute;margin-left:-81pt;margin-top:571.55pt;width:614.2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g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&#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AKaX7g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484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3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1D4C2" id="AutoShape 56" o:spid="_x0000_s1026" type="#_x0000_t32" style="position:absolute;margin-left:-81pt;margin-top:597.05pt;width:614.2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jz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&#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AROajz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099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3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735CC" id="AutoShape 67" o:spid="_x0000_s1026" type="#_x0000_t32" style="position:absolute;margin-left:-76.5pt;margin-top:199.55pt;width:82.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5996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3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E392E" id="AutoShape 62" o:spid="_x0000_s1026" type="#_x0000_t32" style="position:absolute;margin-left:-1in;margin-top:65.3pt;width:74.25pt;height:.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3+JgIAAEk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A0Yt/i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5894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8024" id="AutoShape 60" o:spid="_x0000_s1026" type="#_x0000_t32" style="position:absolute;margin-left:-1in;margin-top:12.05pt;width:74.2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7JQ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0vwbe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87225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Default="00F72F92" w:rsidP="00F72F92">
                            <w:pPr>
                              <w:spacing w:after="0" w:line="240" w:lineRule="auto"/>
                              <w:rPr>
                                <w:b/>
                                <w:sz w:val="28"/>
                                <w:szCs w:val="24"/>
                              </w:rPr>
                            </w:pPr>
                            <w:r>
                              <w:rPr>
                                <w:b/>
                                <w:sz w:val="28"/>
                                <w:szCs w:val="24"/>
                              </w:rPr>
                              <w:t xml:space="preserve">The Congo </w:t>
                            </w:r>
                            <w:r w:rsidRPr="00F72F92">
                              <w:rPr>
                                <w:b/>
                                <w:sz w:val="28"/>
                                <w:szCs w:val="24"/>
                              </w:rPr>
                              <w:t>1960-1964</w:t>
                            </w:r>
                            <w:r>
                              <w:rPr>
                                <w:b/>
                                <w:sz w:val="28"/>
                                <w:szCs w:val="24"/>
                              </w:rPr>
                              <w:t xml:space="preserve">:The effects of independence </w:t>
                            </w:r>
                          </w:p>
                          <w:p w:rsidR="00F72F92" w:rsidRPr="00F72F92" w:rsidRDefault="00F72F92" w:rsidP="00F72F92">
                            <w:pPr>
                              <w:spacing w:after="0" w:line="240" w:lineRule="auto"/>
                              <w:rPr>
                                <w:sz w:val="24"/>
                                <w:szCs w:val="24"/>
                              </w:rPr>
                            </w:pPr>
                            <w:r w:rsidRPr="00F72F92">
                              <w:rPr>
                                <w:sz w:val="24"/>
                                <w:szCs w:val="24"/>
                              </w:rPr>
                              <w:t>There were only 30 Congolese University graduates out of the 14 million people in the total population</w:t>
                            </w:r>
                          </w:p>
                          <w:p w:rsidR="00F72F92" w:rsidRPr="00F72F92" w:rsidRDefault="00F72F92" w:rsidP="00F72F92">
                            <w:pPr>
                              <w:spacing w:after="0" w:line="240" w:lineRule="auto"/>
                              <w:rPr>
                                <w:sz w:val="24"/>
                                <w:szCs w:val="24"/>
                              </w:rPr>
                            </w:pPr>
                            <w:r w:rsidRPr="00F72F92">
                              <w:rPr>
                                <w:sz w:val="24"/>
                                <w:szCs w:val="24"/>
                              </w:rPr>
                              <w:t>Just 5 days after independence, the Congolese army mutinied, and Belgian troops intervened to restore order</w:t>
                            </w:r>
                          </w:p>
                          <w:p w:rsidR="00F72F92" w:rsidRPr="00F72F92" w:rsidRDefault="00F72F92" w:rsidP="00F72F92">
                            <w:pPr>
                              <w:spacing w:after="0" w:line="240" w:lineRule="auto"/>
                              <w:rPr>
                                <w:sz w:val="24"/>
                                <w:szCs w:val="24"/>
                              </w:rPr>
                            </w:pPr>
                            <w:r w:rsidRPr="00F72F92">
                              <w:rPr>
                                <w:sz w:val="24"/>
                                <w:szCs w:val="24"/>
                              </w:rPr>
                              <w:t>On July 11th President Tshombe of Katanga                                                               announced Katanga’s independence from the Congo</w:t>
                            </w:r>
                          </w:p>
                          <w:p w:rsidR="00F72F92" w:rsidRPr="00F72F92" w:rsidRDefault="00F72F92" w:rsidP="00F72F92">
                            <w:pPr>
                              <w:spacing w:after="0" w:line="240" w:lineRule="auto"/>
                              <w:rPr>
                                <w:sz w:val="24"/>
                                <w:szCs w:val="24"/>
                              </w:rPr>
                            </w:pPr>
                            <w:r w:rsidRPr="00F72F92">
                              <w:rPr>
                                <w:sz w:val="24"/>
                                <w:szCs w:val="24"/>
                              </w:rPr>
                              <w:t>On July 14th, the Security Council called for Belgium to withdrawal its troops and a UN force was sent in to help restore order.</w:t>
                            </w:r>
                          </w:p>
                          <w:p w:rsidR="00F72F92" w:rsidRPr="00F72F92" w:rsidRDefault="00F72F92" w:rsidP="00F72F92">
                            <w:pPr>
                              <w:spacing w:after="0" w:line="240" w:lineRule="auto"/>
                              <w:rPr>
                                <w:sz w:val="24"/>
                                <w:szCs w:val="24"/>
                              </w:rPr>
                            </w:pPr>
                            <w:r w:rsidRPr="00F72F92">
                              <w:rPr>
                                <w:sz w:val="24"/>
                                <w:szCs w:val="24"/>
                              </w:rPr>
                              <w:t>Within a month, 14000  UN troops had landed in the Congo</w:t>
                            </w:r>
                          </w:p>
                          <w:p w:rsidR="00F72F92" w:rsidRDefault="00F72F92" w:rsidP="00F72F92">
                            <w:pPr>
                              <w:spacing w:after="0" w:line="240" w:lineRule="auto"/>
                              <w:rPr>
                                <w:sz w:val="24"/>
                                <w:szCs w:val="24"/>
                              </w:rPr>
                            </w:pPr>
                            <w:r w:rsidRPr="00F72F92">
                              <w:rPr>
                                <w:sz w:val="24"/>
                                <w:szCs w:val="24"/>
                              </w:rPr>
                              <w:t>The UN force’s role was to restore law and order, protect property and lives, and transform the Congolese army into a reliable instrument.</w:t>
                            </w:r>
                          </w:p>
                          <w:p w:rsidR="00F72F92" w:rsidRPr="00F72F92" w:rsidRDefault="00F72F92" w:rsidP="00F72F92">
                            <w:pPr>
                              <w:spacing w:after="0" w:line="240" w:lineRule="auto"/>
                              <w:rPr>
                                <w:b/>
                                <w:sz w:val="28"/>
                                <w:szCs w:val="24"/>
                              </w:rPr>
                            </w:pPr>
                            <w:r w:rsidRPr="00F72F92">
                              <w:rPr>
                                <w:b/>
                                <w:sz w:val="28"/>
                                <w:szCs w:val="24"/>
                              </w:rPr>
                              <w:t>The Congo 1960-1964:</w:t>
                            </w:r>
                          </w:p>
                          <w:p w:rsidR="00F72F92" w:rsidRPr="00F72F92" w:rsidRDefault="00F72F92" w:rsidP="00F72F92">
                            <w:pPr>
                              <w:spacing w:after="0" w:line="240" w:lineRule="auto"/>
                              <w:rPr>
                                <w:sz w:val="24"/>
                                <w:szCs w:val="24"/>
                              </w:rPr>
                            </w:pPr>
                            <w:r w:rsidRPr="00F72F92">
                              <w:rPr>
                                <w:sz w:val="24"/>
                                <w:szCs w:val="24"/>
                              </w:rPr>
                              <w:t>The Congo would remain unstable for the next four years</w:t>
                            </w:r>
                          </w:p>
                          <w:p w:rsidR="00F72F92" w:rsidRPr="00F72F92" w:rsidRDefault="00F72F92" w:rsidP="00F72F92">
                            <w:pPr>
                              <w:spacing w:after="0" w:line="240" w:lineRule="auto"/>
                              <w:rPr>
                                <w:sz w:val="24"/>
                                <w:szCs w:val="24"/>
                              </w:rPr>
                            </w:pPr>
                            <w:r w:rsidRPr="00F72F92">
                              <w:rPr>
                                <w:sz w:val="24"/>
                                <w:szCs w:val="24"/>
                              </w:rPr>
                              <w:t>Between Sept. 1960 and August ’61 there was no single government in the country.</w:t>
                            </w:r>
                          </w:p>
                          <w:p w:rsidR="00F72F92" w:rsidRPr="00F72F92" w:rsidRDefault="00F72F92" w:rsidP="00F72F92">
                            <w:pPr>
                              <w:spacing w:after="0" w:line="240" w:lineRule="auto"/>
                              <w:rPr>
                                <w:sz w:val="24"/>
                                <w:szCs w:val="24"/>
                              </w:rPr>
                            </w:pPr>
                            <w:r w:rsidRPr="00F72F92">
                              <w:rPr>
                                <w:sz w:val="24"/>
                                <w:szCs w:val="24"/>
                              </w:rPr>
                              <w:t>The Congolese army took Leopoldville and was largely recognized by the UN as the legitimate government of the Congo.</w:t>
                            </w:r>
                          </w:p>
                          <w:p w:rsidR="00F72F92" w:rsidRPr="00F72F92" w:rsidRDefault="00F72F92" w:rsidP="00F72F92">
                            <w:pPr>
                              <w:spacing w:after="0" w:line="240" w:lineRule="auto"/>
                              <w:rPr>
                                <w:sz w:val="24"/>
                                <w:szCs w:val="24"/>
                              </w:rPr>
                            </w:pPr>
                            <w:r w:rsidRPr="00F72F92">
                              <w:rPr>
                                <w:sz w:val="24"/>
                                <w:szCs w:val="24"/>
                              </w:rPr>
                              <w:t>Gizenga controlled the Orientale Province and the city of Stanleyville with the aid of the Soviets</w:t>
                            </w:r>
                          </w:p>
                          <w:p w:rsidR="00F72F92" w:rsidRPr="00F72F92" w:rsidRDefault="00F72F92" w:rsidP="00F72F92">
                            <w:pPr>
                              <w:spacing w:after="0" w:line="240" w:lineRule="auto"/>
                              <w:rPr>
                                <w:sz w:val="24"/>
                                <w:szCs w:val="24"/>
                              </w:rPr>
                            </w:pPr>
                            <w:r w:rsidRPr="00F72F92">
                              <w:rPr>
                                <w:sz w:val="24"/>
                                <w:szCs w:val="24"/>
                              </w:rPr>
                              <w:t>Tshombe claimed Katanga and was supported by mercenaries , Belgium and multinational corporations.</w:t>
                            </w:r>
                          </w:p>
                          <w:p w:rsidR="00F72F92" w:rsidRPr="00F72F92" w:rsidRDefault="00F72F92" w:rsidP="00F72F92">
                            <w:pPr>
                              <w:spacing w:after="0" w:line="240" w:lineRule="auto"/>
                              <w:rPr>
                                <w:sz w:val="24"/>
                                <w:szCs w:val="24"/>
                              </w:rPr>
                            </w:pPr>
                            <w:r w:rsidRPr="00F72F92">
                              <w:rPr>
                                <w:sz w:val="24"/>
                                <w:szCs w:val="24"/>
                              </w:rPr>
                              <w:t>Albert Kalonji sought autonomy for the province of Kasi</w:t>
                            </w:r>
                          </w:p>
                          <w:p w:rsidR="00F72F92" w:rsidRPr="00627E78" w:rsidRDefault="00F72F92" w:rsidP="00F72F92">
                            <w:pPr>
                              <w:spacing w:after="0" w:line="240" w:lineRule="auto"/>
                              <w:rPr>
                                <w:sz w:val="24"/>
                                <w:szCs w:val="24"/>
                              </w:rPr>
                            </w:pPr>
                            <w:r w:rsidRPr="00F72F92">
                              <w:rPr>
                                <w:sz w:val="24"/>
                                <w:szCs w:val="24"/>
                              </w:rPr>
                              <w:t>The Congo was in chaos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46" type="#_x0000_t202" style="position:absolute;margin-left:238.5pt;margin-top:0;width:273pt;height:575.2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" strokecolor="window">
                <v:textbox>
                  <w:txbxContent>
                    <w:p w:rsidR="00F72F92" w:rsidRDefault="00F72F92" w:rsidP="00F72F92">
                      <w:pPr>
                        <w:spacing w:after="0" w:line="240" w:lineRule="auto"/>
                        <w:rPr>
                          <w:b/>
                          <w:sz w:val="28"/>
                          <w:szCs w:val="24"/>
                        </w:rPr>
                      </w:pPr>
                      <w:r>
                        <w:rPr>
                          <w:b/>
                          <w:sz w:val="28"/>
                          <w:szCs w:val="24"/>
                        </w:rPr>
                        <w:t xml:space="preserve">The Congo </w:t>
                      </w:r>
                      <w:r w:rsidRPr="00F72F92">
                        <w:rPr>
                          <w:b/>
                          <w:sz w:val="28"/>
                          <w:szCs w:val="24"/>
                        </w:rPr>
                        <w:t>1960-1964</w:t>
                      </w:r>
                      <w:r>
                        <w:rPr>
                          <w:b/>
                          <w:sz w:val="28"/>
                          <w:szCs w:val="24"/>
                        </w:rPr>
                        <w:t xml:space="preserve">:The effects of independence </w:t>
                      </w:r>
                    </w:p>
                    <w:p w:rsidR="00F72F92" w:rsidRPr="00F72F92" w:rsidRDefault="00F72F92" w:rsidP="00F72F92">
                      <w:pPr>
                        <w:spacing w:after="0" w:line="240" w:lineRule="auto"/>
                        <w:rPr>
                          <w:sz w:val="24"/>
                          <w:szCs w:val="24"/>
                        </w:rPr>
                      </w:pPr>
                      <w:r w:rsidRPr="00F72F92">
                        <w:rPr>
                          <w:sz w:val="24"/>
                          <w:szCs w:val="24"/>
                        </w:rPr>
                        <w:t>There were only 30 Congolese University graduates out of the 14 million people in the total population</w:t>
                      </w:r>
                    </w:p>
                    <w:p w:rsidR="00F72F92" w:rsidRPr="00F72F92" w:rsidRDefault="00F72F92" w:rsidP="00F72F92">
                      <w:pPr>
                        <w:spacing w:after="0" w:line="240" w:lineRule="auto"/>
                        <w:rPr>
                          <w:sz w:val="24"/>
                          <w:szCs w:val="24"/>
                        </w:rPr>
                      </w:pPr>
                      <w:r w:rsidRPr="00F72F92">
                        <w:rPr>
                          <w:sz w:val="24"/>
                          <w:szCs w:val="24"/>
                        </w:rPr>
                        <w:t>Just 5 days after independence, the Congolese army mutinied, and Belgian troops intervened to restore order</w:t>
                      </w:r>
                    </w:p>
                    <w:p w:rsidR="00F72F92" w:rsidRPr="00F72F92" w:rsidRDefault="00F72F92" w:rsidP="00F72F92">
                      <w:pPr>
                        <w:spacing w:after="0" w:line="240" w:lineRule="auto"/>
                        <w:rPr>
                          <w:sz w:val="24"/>
                          <w:szCs w:val="24"/>
                        </w:rPr>
                      </w:pPr>
                      <w:r w:rsidRPr="00F72F92">
                        <w:rPr>
                          <w:sz w:val="24"/>
                          <w:szCs w:val="24"/>
                        </w:rPr>
                        <w:t xml:space="preserve">On July 11th President </w:t>
                      </w:r>
                      <w:proofErr w:type="spellStart"/>
                      <w:r w:rsidRPr="00F72F92">
                        <w:rPr>
                          <w:sz w:val="24"/>
                          <w:szCs w:val="24"/>
                        </w:rPr>
                        <w:t>Tshombe</w:t>
                      </w:r>
                      <w:proofErr w:type="spellEnd"/>
                      <w:r w:rsidRPr="00F72F92">
                        <w:rPr>
                          <w:sz w:val="24"/>
                          <w:szCs w:val="24"/>
                        </w:rPr>
                        <w:t xml:space="preserve"> of Katanga                                                               announced Katanga’s independence from the Congo</w:t>
                      </w:r>
                    </w:p>
                    <w:p w:rsidR="00F72F92" w:rsidRPr="00F72F92" w:rsidRDefault="00F72F92" w:rsidP="00F72F92">
                      <w:pPr>
                        <w:spacing w:after="0" w:line="240" w:lineRule="auto"/>
                        <w:rPr>
                          <w:sz w:val="24"/>
                          <w:szCs w:val="24"/>
                        </w:rPr>
                      </w:pPr>
                      <w:r w:rsidRPr="00F72F92">
                        <w:rPr>
                          <w:sz w:val="24"/>
                          <w:szCs w:val="24"/>
                        </w:rPr>
                        <w:t>On July 14th, the Security Council called for Belgium to withdrawal its troops and a UN force was sent in to help restore order.</w:t>
                      </w:r>
                    </w:p>
                    <w:p w:rsidR="00F72F92" w:rsidRPr="00F72F92" w:rsidRDefault="00F72F92" w:rsidP="00F72F92">
                      <w:pPr>
                        <w:spacing w:after="0" w:line="240" w:lineRule="auto"/>
                        <w:rPr>
                          <w:sz w:val="24"/>
                          <w:szCs w:val="24"/>
                        </w:rPr>
                      </w:pPr>
                      <w:r w:rsidRPr="00F72F92">
                        <w:rPr>
                          <w:sz w:val="24"/>
                          <w:szCs w:val="24"/>
                        </w:rPr>
                        <w:t>Within a month, 14000  UN troops had landed in the Congo</w:t>
                      </w:r>
                    </w:p>
                    <w:p w:rsidR="00F72F92" w:rsidRDefault="00F72F92" w:rsidP="00F72F92">
                      <w:pPr>
                        <w:spacing w:after="0" w:line="240" w:lineRule="auto"/>
                        <w:rPr>
                          <w:sz w:val="24"/>
                          <w:szCs w:val="24"/>
                        </w:rPr>
                      </w:pPr>
                      <w:r w:rsidRPr="00F72F92">
                        <w:rPr>
                          <w:sz w:val="24"/>
                          <w:szCs w:val="24"/>
                        </w:rPr>
                        <w:t>The UN force’s role was to restore law and order, protect property and lives, and transform the Congolese army into a reliable instrument.</w:t>
                      </w:r>
                    </w:p>
                    <w:p w:rsidR="00F72F92" w:rsidRPr="00F72F92" w:rsidRDefault="00F72F92" w:rsidP="00F72F92">
                      <w:pPr>
                        <w:spacing w:after="0" w:line="240" w:lineRule="auto"/>
                        <w:rPr>
                          <w:b/>
                          <w:sz w:val="28"/>
                          <w:szCs w:val="24"/>
                        </w:rPr>
                      </w:pPr>
                      <w:r w:rsidRPr="00F72F92">
                        <w:rPr>
                          <w:b/>
                          <w:sz w:val="28"/>
                          <w:szCs w:val="24"/>
                        </w:rPr>
                        <w:t>The Congo 1960-1964:</w:t>
                      </w:r>
                    </w:p>
                    <w:p w:rsidR="00F72F92" w:rsidRPr="00F72F92" w:rsidRDefault="00F72F92" w:rsidP="00F72F92">
                      <w:pPr>
                        <w:spacing w:after="0" w:line="240" w:lineRule="auto"/>
                        <w:rPr>
                          <w:sz w:val="24"/>
                          <w:szCs w:val="24"/>
                        </w:rPr>
                      </w:pPr>
                      <w:r w:rsidRPr="00F72F92">
                        <w:rPr>
                          <w:sz w:val="24"/>
                          <w:szCs w:val="24"/>
                        </w:rPr>
                        <w:t>The Congo would remain unstable for the next four years</w:t>
                      </w:r>
                    </w:p>
                    <w:p w:rsidR="00F72F92" w:rsidRPr="00F72F92" w:rsidRDefault="00F72F92" w:rsidP="00F72F92">
                      <w:pPr>
                        <w:spacing w:after="0" w:line="240" w:lineRule="auto"/>
                        <w:rPr>
                          <w:sz w:val="24"/>
                          <w:szCs w:val="24"/>
                        </w:rPr>
                      </w:pPr>
                      <w:r w:rsidRPr="00F72F92">
                        <w:rPr>
                          <w:sz w:val="24"/>
                          <w:szCs w:val="24"/>
                        </w:rPr>
                        <w:t>Between Sept. 1960 and August ’61 there was no single government in the country.</w:t>
                      </w:r>
                    </w:p>
                    <w:p w:rsidR="00F72F92" w:rsidRPr="00F72F92" w:rsidRDefault="00F72F92" w:rsidP="00F72F92">
                      <w:pPr>
                        <w:spacing w:after="0" w:line="240" w:lineRule="auto"/>
                        <w:rPr>
                          <w:sz w:val="24"/>
                          <w:szCs w:val="24"/>
                        </w:rPr>
                      </w:pPr>
                      <w:r w:rsidRPr="00F72F92">
                        <w:rPr>
                          <w:sz w:val="24"/>
                          <w:szCs w:val="24"/>
                        </w:rPr>
                        <w:t>The Congolese army took Leopoldville and was largely recognized by the UN as the legitimate government of the Congo.</w:t>
                      </w:r>
                    </w:p>
                    <w:p w:rsidR="00F72F92" w:rsidRPr="00F72F92" w:rsidRDefault="00F72F92" w:rsidP="00F72F92">
                      <w:pPr>
                        <w:spacing w:after="0" w:line="240" w:lineRule="auto"/>
                        <w:rPr>
                          <w:sz w:val="24"/>
                          <w:szCs w:val="24"/>
                        </w:rPr>
                      </w:pPr>
                      <w:proofErr w:type="spellStart"/>
                      <w:r w:rsidRPr="00F72F92">
                        <w:rPr>
                          <w:sz w:val="24"/>
                          <w:szCs w:val="24"/>
                        </w:rPr>
                        <w:t>Gizenga</w:t>
                      </w:r>
                      <w:proofErr w:type="spellEnd"/>
                      <w:r w:rsidRPr="00F72F92">
                        <w:rPr>
                          <w:sz w:val="24"/>
                          <w:szCs w:val="24"/>
                        </w:rPr>
                        <w:t xml:space="preserve"> controlled the Orientale Province and the city of Stanleyville with the aid of the Soviets</w:t>
                      </w:r>
                    </w:p>
                    <w:p w:rsidR="00F72F92" w:rsidRPr="00F72F92" w:rsidRDefault="00F72F92" w:rsidP="00F72F92">
                      <w:pPr>
                        <w:spacing w:after="0" w:line="240" w:lineRule="auto"/>
                        <w:rPr>
                          <w:sz w:val="24"/>
                          <w:szCs w:val="24"/>
                        </w:rPr>
                      </w:pPr>
                      <w:proofErr w:type="spellStart"/>
                      <w:r w:rsidRPr="00F72F92">
                        <w:rPr>
                          <w:sz w:val="24"/>
                          <w:szCs w:val="24"/>
                        </w:rPr>
                        <w:t>Tshombe</w:t>
                      </w:r>
                      <w:proofErr w:type="spellEnd"/>
                      <w:r w:rsidRPr="00F72F92">
                        <w:rPr>
                          <w:sz w:val="24"/>
                          <w:szCs w:val="24"/>
                        </w:rPr>
                        <w:t xml:space="preserve"> claimed Katanga and was supported by mercenaries , Belgium and multinational corporations.</w:t>
                      </w:r>
                    </w:p>
                    <w:p w:rsidR="00F72F92" w:rsidRPr="00F72F92" w:rsidRDefault="00F72F92" w:rsidP="00F72F92">
                      <w:pPr>
                        <w:spacing w:after="0" w:line="240" w:lineRule="auto"/>
                        <w:rPr>
                          <w:sz w:val="24"/>
                          <w:szCs w:val="24"/>
                        </w:rPr>
                      </w:pPr>
                      <w:r w:rsidRPr="00F72F92">
                        <w:rPr>
                          <w:sz w:val="24"/>
                          <w:szCs w:val="24"/>
                        </w:rPr>
                        <w:t xml:space="preserve">Albert </w:t>
                      </w:r>
                      <w:proofErr w:type="spellStart"/>
                      <w:r w:rsidRPr="00F72F92">
                        <w:rPr>
                          <w:sz w:val="24"/>
                          <w:szCs w:val="24"/>
                        </w:rPr>
                        <w:t>Kalonji</w:t>
                      </w:r>
                      <w:proofErr w:type="spellEnd"/>
                      <w:r w:rsidRPr="00F72F92">
                        <w:rPr>
                          <w:sz w:val="24"/>
                          <w:szCs w:val="24"/>
                        </w:rPr>
                        <w:t xml:space="preserve"> sought autonomy for the province of </w:t>
                      </w:r>
                      <w:proofErr w:type="spellStart"/>
                      <w:r w:rsidRPr="00F72F92">
                        <w:rPr>
                          <w:sz w:val="24"/>
                          <w:szCs w:val="24"/>
                        </w:rPr>
                        <w:t>Kasi</w:t>
                      </w:r>
                      <w:proofErr w:type="spellEnd"/>
                    </w:p>
                    <w:p w:rsidR="00F72F92" w:rsidRPr="00627E78" w:rsidRDefault="00F72F92" w:rsidP="00F72F92">
                      <w:pPr>
                        <w:spacing w:after="0" w:line="240" w:lineRule="auto"/>
                        <w:rPr>
                          <w:sz w:val="24"/>
                          <w:szCs w:val="24"/>
                        </w:rPr>
                      </w:pPr>
                      <w:r w:rsidRPr="00F72F92">
                        <w:rPr>
                          <w:sz w:val="24"/>
                          <w:szCs w:val="24"/>
                        </w:rPr>
                        <w:t>The Congo was in chaos</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6816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33791" id="AutoShape 59" o:spid="_x0000_s1026" type="#_x0000_t32" style="position:absolute;margin-left:-1in;margin-top:662.3pt;width:605.25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udIwIAAD8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JrVy50jAgAAPw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6713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87571" id="AutoShape 58" o:spid="_x0000_s1026" type="#_x0000_t32" style="position:absolute;margin-left:-76.5pt;margin-top:639.8pt;width:609.75pt;height:.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eH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aiHeH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6611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BAD07" id="AutoShape 57" o:spid="_x0000_s1026" type="#_x0000_t32" style="position:absolute;margin-left:-81pt;margin-top:618.05pt;width:6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49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&#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myo49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406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91FE8" id="AutoShape 55" o:spid="_x0000_s1026" type="#_x0000_t32" style="position:absolute;margin-left:-81pt;margin-top:571.55pt;width:6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p2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YTy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SbBp2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508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39BAC" id="AutoShape 56" o:spid="_x0000_s1026" type="#_x0000_t32" style="position:absolute;margin-left:-81pt;margin-top:597.05pt;width:614.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1a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Vh1a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123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4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8076F" id="AutoShape 67" o:spid="_x0000_s1026" type="#_x0000_t32" style="position:absolute;margin-left:-76.5pt;margin-top:199.55pt;width:82.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mL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qcjzB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QcU5iy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7020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4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A6B73" id="AutoShape 62" o:spid="_x0000_s1026" type="#_x0000_t32" style="position:absolute;margin-left:-1in;margin-top:65.3pt;width:74.25pt;height:.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m0JgIAAEk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7TZJt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6918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4F147" id="AutoShape 60" o:spid="_x0000_s1026" type="#_x0000_t32" style="position:absolute;margin-left:-1in;margin-top:12.05pt;width:74.25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i+Jg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Ot1KL4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88249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Default="00F72F92" w:rsidP="00F72F92">
                            <w:pPr>
                              <w:spacing w:after="0" w:line="240" w:lineRule="auto"/>
                              <w:rPr>
                                <w:b/>
                                <w:sz w:val="28"/>
                                <w:szCs w:val="24"/>
                              </w:rPr>
                            </w:pPr>
                            <w:r>
                              <w:rPr>
                                <w:b/>
                                <w:sz w:val="28"/>
                                <w:szCs w:val="24"/>
                              </w:rPr>
                              <w:t>Chaos in the Congo</w:t>
                            </w:r>
                          </w:p>
                          <w:p w:rsidR="00F72F92" w:rsidRDefault="00F72F92" w:rsidP="00F72F92">
                            <w:pPr>
                              <w:spacing w:after="0" w:line="240" w:lineRule="auto"/>
                              <w:rPr>
                                <w:sz w:val="24"/>
                                <w:szCs w:val="24"/>
                              </w:rPr>
                            </w:pPr>
                            <w:r w:rsidRPr="00F72F92">
                              <w:rPr>
                                <w:sz w:val="24"/>
                                <w:szCs w:val="24"/>
                              </w:rPr>
                              <w:t>Fighting broke out between Tshombe’s  mercenaries, who supported the interests of Belgium and multinational corporations in the Katanga prov</w:t>
                            </w:r>
                            <w:r>
                              <w:rPr>
                                <w:sz w:val="24"/>
                                <w:szCs w:val="24"/>
                              </w:rPr>
                              <w:t xml:space="preserve">ince, and the UN force in 1961. </w:t>
                            </w:r>
                            <w:r w:rsidRPr="00F72F92">
                              <w:rPr>
                                <w:sz w:val="24"/>
                                <w:szCs w:val="24"/>
                              </w:rPr>
                              <w:t>While on his way to meet with Tshombe, the UN Secretary- General (Dag Hammarskjold) was killed in a plane crash.</w:t>
                            </w:r>
                            <w:r>
                              <w:t xml:space="preserve"> </w:t>
                            </w:r>
                            <w:r w:rsidRPr="00F72F92">
                              <w:rPr>
                                <w:sz w:val="24"/>
                                <w:szCs w:val="24"/>
                              </w:rPr>
                              <w:t xml:space="preserve">In November after a variety of incidents , the acting Secretary-General  was given permission to use military force in order to capture and expel </w:t>
                            </w:r>
                            <w:r>
                              <w:rPr>
                                <w:sz w:val="24"/>
                                <w:szCs w:val="24"/>
                              </w:rPr>
                              <w:t xml:space="preserve">all mercenaries from the region. </w:t>
                            </w:r>
                            <w:r w:rsidRPr="00F72F92">
                              <w:rPr>
                                <w:sz w:val="24"/>
                                <w:szCs w:val="24"/>
                              </w:rPr>
                              <w:t>The UN force was withdrawn in June, 1964 but assistance in the form of technical aid a</w:t>
                            </w:r>
                            <w:r>
                              <w:rPr>
                                <w:sz w:val="24"/>
                                <w:szCs w:val="24"/>
                              </w:rPr>
                              <w:t xml:space="preserve">nd training programs continued. </w:t>
                            </w:r>
                            <w:r w:rsidRPr="00F72F92">
                              <w:rPr>
                                <w:sz w:val="24"/>
                                <w:szCs w:val="24"/>
                              </w:rPr>
                              <w:t>While political upheavals continued, the UN can be credited with a major contrib</w:t>
                            </w:r>
                            <w:r>
                              <w:rPr>
                                <w:sz w:val="24"/>
                                <w:szCs w:val="24"/>
                              </w:rPr>
                              <w:t xml:space="preserve">ution to stability in the area. </w:t>
                            </w:r>
                            <w:r w:rsidRPr="00F72F92">
                              <w:rPr>
                                <w:sz w:val="24"/>
                                <w:szCs w:val="24"/>
                              </w:rPr>
                              <w:t>The $400 million cost of the operation, however, created a crisis for the UN</w:t>
                            </w:r>
                          </w:p>
                          <w:p w:rsidR="00F72F92" w:rsidRPr="00F72F92" w:rsidRDefault="00F72F92" w:rsidP="00F72F92">
                            <w:pPr>
                              <w:spacing w:after="0" w:line="240" w:lineRule="auto"/>
                              <w:rPr>
                                <w:b/>
                                <w:sz w:val="28"/>
                                <w:szCs w:val="24"/>
                              </w:rPr>
                            </w:pPr>
                            <w:r w:rsidRPr="00F72F92">
                              <w:rPr>
                                <w:b/>
                                <w:sz w:val="28"/>
                                <w:szCs w:val="24"/>
                              </w:rPr>
                              <w:t xml:space="preserve">Rwanda: Roots of the problem </w:t>
                            </w:r>
                          </w:p>
                          <w:p w:rsidR="00F72F92" w:rsidRPr="00627E78" w:rsidRDefault="00F72F92" w:rsidP="00F72F92">
                            <w:pPr>
                              <w:spacing w:after="0" w:line="240" w:lineRule="auto"/>
                              <w:rPr>
                                <w:sz w:val="24"/>
                                <w:szCs w:val="24"/>
                              </w:rPr>
                            </w:pPr>
                            <w:r w:rsidRPr="00F72F92">
                              <w:rPr>
                                <w:sz w:val="24"/>
                                <w:szCs w:val="24"/>
                              </w:rPr>
                              <w:t>James Gasana , Minister of Agriculture and Environment in Rwanda from 1990-92  warned as early as 1991 that the pressure from the rapidly growing population would</w:t>
                            </w:r>
                            <w:r>
                              <w:rPr>
                                <w:sz w:val="24"/>
                                <w:szCs w:val="24"/>
                              </w:rPr>
                              <w:t xml:space="preserve"> out pace food production soon. </w:t>
                            </w:r>
                            <w:r w:rsidRPr="00F72F92">
                              <w:rPr>
                                <w:sz w:val="24"/>
                                <w:szCs w:val="24"/>
                              </w:rPr>
                              <w:t>He analyzed the history of the country from 1950 on and came to the conclusion that rapid population growth and land degradation were tied to political power struggles resulting from unequal access t</w:t>
                            </w:r>
                            <w:r>
                              <w:rPr>
                                <w:sz w:val="24"/>
                                <w:szCs w:val="24"/>
                              </w:rPr>
                              <w:t xml:space="preserve">o resources which led to famine. </w:t>
                            </w:r>
                            <w:r w:rsidRPr="00F72F92">
                              <w:rPr>
                                <w:sz w:val="24"/>
                                <w:szCs w:val="24"/>
                              </w:rPr>
                              <w:t>Until 1959 The minority ethnic group the Tutsi held most of the arable (farmable) land as well as the majority of i</w:t>
                            </w:r>
                            <w:r>
                              <w:rPr>
                                <w:sz w:val="24"/>
                                <w:szCs w:val="24"/>
                              </w:rPr>
                              <w:t xml:space="preserve">nfluential positions in Rwanda. </w:t>
                            </w:r>
                            <w:r w:rsidRPr="00F72F92">
                              <w:rPr>
                                <w:sz w:val="24"/>
                                <w:szCs w:val="24"/>
                              </w:rPr>
                              <w:t>In 1959 the Hutu peasants revolted and started a program of land redistribution.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47" type="#_x0000_t202" style="position:absolute;margin-left:238.5pt;margin-top:0;width:273pt;height:575.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nUNAIAAF4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IAoadQ0AgAAXgQAAA4AAAAAAAAAAAAAAAAA&#10;LgIAAGRycy9lMm9Eb2MueG1sUEsBAi0AFAAGAAgAAAAhAIJgR6jdAAAACgEAAA8AAAAAAAAAAAAA&#10;AAAAjgQAAGRycy9kb3ducmV2LnhtbFBLBQYAAAAABAAEAPMAAACYBQAAAAA=&#10;" strokecolor="window">
                <v:textbox>
                  <w:txbxContent>
                    <w:p w:rsidR="00F72F92" w:rsidRDefault="00F72F92" w:rsidP="00F72F92">
                      <w:pPr>
                        <w:spacing w:after="0" w:line="240" w:lineRule="auto"/>
                        <w:rPr>
                          <w:b/>
                          <w:sz w:val="28"/>
                          <w:szCs w:val="24"/>
                        </w:rPr>
                      </w:pPr>
                      <w:r>
                        <w:rPr>
                          <w:b/>
                          <w:sz w:val="28"/>
                          <w:szCs w:val="24"/>
                        </w:rPr>
                        <w:t>Chaos in the Congo</w:t>
                      </w:r>
                    </w:p>
                    <w:p w:rsidR="00F72F92" w:rsidRDefault="00F72F92" w:rsidP="00F72F92">
                      <w:pPr>
                        <w:spacing w:after="0" w:line="240" w:lineRule="auto"/>
                        <w:rPr>
                          <w:sz w:val="24"/>
                          <w:szCs w:val="24"/>
                        </w:rPr>
                      </w:pPr>
                      <w:r w:rsidRPr="00F72F92">
                        <w:rPr>
                          <w:sz w:val="24"/>
                          <w:szCs w:val="24"/>
                        </w:rPr>
                        <w:t xml:space="preserve">Fighting broke out between </w:t>
                      </w:r>
                      <w:proofErr w:type="spellStart"/>
                      <w:r w:rsidRPr="00F72F92">
                        <w:rPr>
                          <w:sz w:val="24"/>
                          <w:szCs w:val="24"/>
                        </w:rPr>
                        <w:t>Tshombe’s</w:t>
                      </w:r>
                      <w:proofErr w:type="spellEnd"/>
                      <w:r w:rsidRPr="00F72F92">
                        <w:rPr>
                          <w:sz w:val="24"/>
                          <w:szCs w:val="24"/>
                        </w:rPr>
                        <w:t xml:space="preserve">  mercenaries, who supported the interests of Belgium and multinational corporations in the Katanga prov</w:t>
                      </w:r>
                      <w:r>
                        <w:rPr>
                          <w:sz w:val="24"/>
                          <w:szCs w:val="24"/>
                        </w:rPr>
                        <w:t xml:space="preserve">ince, and the UN force in 1961. </w:t>
                      </w:r>
                      <w:r w:rsidRPr="00F72F92">
                        <w:rPr>
                          <w:sz w:val="24"/>
                          <w:szCs w:val="24"/>
                        </w:rPr>
                        <w:t xml:space="preserve">While on his way to meet with </w:t>
                      </w:r>
                      <w:proofErr w:type="spellStart"/>
                      <w:r w:rsidRPr="00F72F92">
                        <w:rPr>
                          <w:sz w:val="24"/>
                          <w:szCs w:val="24"/>
                        </w:rPr>
                        <w:t>Tshombe</w:t>
                      </w:r>
                      <w:proofErr w:type="spellEnd"/>
                      <w:r w:rsidRPr="00F72F92">
                        <w:rPr>
                          <w:sz w:val="24"/>
                          <w:szCs w:val="24"/>
                        </w:rPr>
                        <w:t>, the UN Secretary- General (Dag Hammarskjold) was killed in a plane crash.</w:t>
                      </w:r>
                      <w:r>
                        <w:t xml:space="preserve"> </w:t>
                      </w:r>
                      <w:r w:rsidRPr="00F72F92">
                        <w:rPr>
                          <w:sz w:val="24"/>
                          <w:szCs w:val="24"/>
                        </w:rPr>
                        <w:t xml:space="preserve">In November after a variety of incidents , the acting Secretary-General  was given permission to use military force in order to capture and expel </w:t>
                      </w:r>
                      <w:r>
                        <w:rPr>
                          <w:sz w:val="24"/>
                          <w:szCs w:val="24"/>
                        </w:rPr>
                        <w:t xml:space="preserve">all mercenaries from the region. </w:t>
                      </w:r>
                      <w:r w:rsidRPr="00F72F92">
                        <w:rPr>
                          <w:sz w:val="24"/>
                          <w:szCs w:val="24"/>
                        </w:rPr>
                        <w:t>The UN force was withdrawn in June, 1964 but assistance in the form of technical aid a</w:t>
                      </w:r>
                      <w:r>
                        <w:rPr>
                          <w:sz w:val="24"/>
                          <w:szCs w:val="24"/>
                        </w:rPr>
                        <w:t xml:space="preserve">nd training programs continued. </w:t>
                      </w:r>
                      <w:r w:rsidRPr="00F72F92">
                        <w:rPr>
                          <w:sz w:val="24"/>
                          <w:szCs w:val="24"/>
                        </w:rPr>
                        <w:t>While political upheavals continued, the UN can be credited with a major contrib</w:t>
                      </w:r>
                      <w:r>
                        <w:rPr>
                          <w:sz w:val="24"/>
                          <w:szCs w:val="24"/>
                        </w:rPr>
                        <w:t xml:space="preserve">ution to stability in the area. </w:t>
                      </w:r>
                      <w:r w:rsidRPr="00F72F92">
                        <w:rPr>
                          <w:sz w:val="24"/>
                          <w:szCs w:val="24"/>
                        </w:rPr>
                        <w:t>The $400 million cost of the operation, however, created a crisis for the UN</w:t>
                      </w:r>
                    </w:p>
                    <w:p w:rsidR="00F72F92" w:rsidRPr="00F72F92" w:rsidRDefault="00F72F92" w:rsidP="00F72F92">
                      <w:pPr>
                        <w:spacing w:after="0" w:line="240" w:lineRule="auto"/>
                        <w:rPr>
                          <w:b/>
                          <w:sz w:val="28"/>
                          <w:szCs w:val="24"/>
                        </w:rPr>
                      </w:pPr>
                      <w:r w:rsidRPr="00F72F92">
                        <w:rPr>
                          <w:b/>
                          <w:sz w:val="28"/>
                          <w:szCs w:val="24"/>
                        </w:rPr>
                        <w:t xml:space="preserve">Rwanda: Roots of the problem </w:t>
                      </w:r>
                    </w:p>
                    <w:p w:rsidR="00F72F92" w:rsidRPr="00627E78" w:rsidRDefault="00F72F92" w:rsidP="00F72F92">
                      <w:pPr>
                        <w:spacing w:after="0" w:line="240" w:lineRule="auto"/>
                        <w:rPr>
                          <w:sz w:val="24"/>
                          <w:szCs w:val="24"/>
                        </w:rPr>
                      </w:pPr>
                      <w:r w:rsidRPr="00F72F92">
                        <w:rPr>
                          <w:sz w:val="24"/>
                          <w:szCs w:val="24"/>
                        </w:rPr>
                        <w:t xml:space="preserve">James </w:t>
                      </w:r>
                      <w:proofErr w:type="spellStart"/>
                      <w:r w:rsidRPr="00F72F92">
                        <w:rPr>
                          <w:sz w:val="24"/>
                          <w:szCs w:val="24"/>
                        </w:rPr>
                        <w:t>Gasana</w:t>
                      </w:r>
                      <w:proofErr w:type="spellEnd"/>
                      <w:r w:rsidRPr="00F72F92">
                        <w:rPr>
                          <w:sz w:val="24"/>
                          <w:szCs w:val="24"/>
                        </w:rPr>
                        <w:t xml:space="preserve"> , Minister of Agriculture and Environment in Rwanda from 1990-92  warned as early as 1991 that the pressure from the rapidly growing population would</w:t>
                      </w:r>
                      <w:r>
                        <w:rPr>
                          <w:sz w:val="24"/>
                          <w:szCs w:val="24"/>
                        </w:rPr>
                        <w:t xml:space="preserve"> out pace food production soon. </w:t>
                      </w:r>
                      <w:r w:rsidRPr="00F72F92">
                        <w:rPr>
                          <w:sz w:val="24"/>
                          <w:szCs w:val="24"/>
                        </w:rPr>
                        <w:t>He analyzed the history of the country from 1950 on and came to the conclusion that rapid population growth and land degradation were tied to political power struggles resulting from unequal access t</w:t>
                      </w:r>
                      <w:r>
                        <w:rPr>
                          <w:sz w:val="24"/>
                          <w:szCs w:val="24"/>
                        </w:rPr>
                        <w:t xml:space="preserve">o resources which led to famine. </w:t>
                      </w:r>
                      <w:r w:rsidRPr="00F72F92">
                        <w:rPr>
                          <w:sz w:val="24"/>
                          <w:szCs w:val="24"/>
                        </w:rPr>
                        <w:t>Until 1959 The minority ethnic group the Tutsi held most of the arable (farmable) land as well as the majority of i</w:t>
                      </w:r>
                      <w:r>
                        <w:rPr>
                          <w:sz w:val="24"/>
                          <w:szCs w:val="24"/>
                        </w:rPr>
                        <w:t xml:space="preserve">nfluential positions in Rwanda. </w:t>
                      </w:r>
                      <w:r w:rsidRPr="00F72F92">
                        <w:rPr>
                          <w:sz w:val="24"/>
                          <w:szCs w:val="24"/>
                        </w:rPr>
                        <w:t>In 1959 the Hutu peasants revolted and started a program of land redistribution.</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7840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AA4CB" id="AutoShape 59" o:spid="_x0000_s1026" type="#_x0000_t32" style="position:absolute;margin-left:-1in;margin-top:662.3pt;width:605.25pt;height:.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NIgIAAD8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nBk/z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7737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90B45" id="AutoShape 58" o:spid="_x0000_s1026" type="#_x0000_t32" style="position:absolute;margin-left:-76.5pt;margin-top:639.8pt;width:609.7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An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U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qUeAn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7635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F2179" id="AutoShape 57" o:spid="_x0000_s1026" type="#_x0000_t32" style="position:absolute;margin-left:-81pt;margin-top:618.05pt;width:614.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K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&#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JO8K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430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B1727" id="AutoShape 55" o:spid="_x0000_s1026" type="#_x0000_t32" style="position:absolute;margin-left:-81pt;margin-top:571.55pt;width:614.2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6W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&#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o7k6W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532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03631" id="AutoShape 56" o:spid="_x0000_s1026" type="#_x0000_t32" style="position:absolute;margin-left:-81pt;margin-top:597.05pt;width:614.2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8F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YFOS&#10;9LCjp4NToTTK5n5Ag7Y5xJVyZ3yL9CRf9bOi3y2SqmyJbHiIfjtrSE58RvQuxV+shjL74YtiEEOg&#10;QJjWqTa9h4Q5oFNYyvm2FH5yiMLHh0UcLx8y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nw38F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8147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4390D" id="AutoShape 67" o:spid="_x0000_s1026" type="#_x0000_t32" style="position:absolute;margin-left:-76.5pt;margin-top:199.55pt;width:82.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Br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yTB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Bquway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8044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CF745" id="AutoShape 62" o:spid="_x0000_s1026" type="#_x0000_t32" style="position:absolute;margin-left:-1in;margin-top:65.3pt;width:74.25pt;height:.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5m+TJ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7942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0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C96DF" id="AutoShape 60" o:spid="_x0000_s1026" type="#_x0000_t32" style="position:absolute;margin-left:-1in;margin-top:12.05pt;width:74.2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HC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hyhw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89273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2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Pr="00F72F92" w:rsidRDefault="00F72F92" w:rsidP="00F72F92">
                            <w:pPr>
                              <w:spacing w:after="0" w:line="240" w:lineRule="auto"/>
                              <w:rPr>
                                <w:b/>
                                <w:sz w:val="28"/>
                                <w:szCs w:val="24"/>
                              </w:rPr>
                            </w:pPr>
                            <w:r w:rsidRPr="00F72F92">
                              <w:rPr>
                                <w:b/>
                                <w:sz w:val="28"/>
                                <w:szCs w:val="24"/>
                              </w:rPr>
                              <w:t xml:space="preserve">Rwanda: Roots of the problem continued </w:t>
                            </w:r>
                          </w:p>
                          <w:p w:rsidR="00F72F92" w:rsidRPr="00F72F92" w:rsidRDefault="00F72F92" w:rsidP="00F72F92">
                            <w:pPr>
                              <w:spacing w:after="0" w:line="240" w:lineRule="auto"/>
                              <w:rPr>
                                <w:sz w:val="24"/>
                                <w:szCs w:val="24"/>
                              </w:rPr>
                            </w:pPr>
                            <w:r w:rsidRPr="00F72F92">
                              <w:rPr>
                                <w:sz w:val="24"/>
                                <w:szCs w:val="24"/>
                              </w:rPr>
                              <w:t>This started a population explosion resulting in Rwanda becoming the most densely populated country in Africa</w:t>
                            </w:r>
                          </w:p>
                          <w:p w:rsidR="00F72F92" w:rsidRPr="00F72F92" w:rsidRDefault="00F72F92" w:rsidP="00F72F92">
                            <w:pPr>
                              <w:spacing w:after="0" w:line="240" w:lineRule="auto"/>
                              <w:rPr>
                                <w:sz w:val="24"/>
                                <w:szCs w:val="24"/>
                              </w:rPr>
                            </w:pPr>
                            <w:r w:rsidRPr="00F72F92">
                              <w:rPr>
                                <w:sz w:val="24"/>
                                <w:szCs w:val="24"/>
                              </w:rPr>
                              <w:t>However the land held by peasants became smaller with each generation</w:t>
                            </w:r>
                          </w:p>
                          <w:p w:rsidR="00F72F92" w:rsidRPr="00F72F92" w:rsidRDefault="00F72F92" w:rsidP="00F72F92">
                            <w:pPr>
                              <w:spacing w:after="0" w:line="240" w:lineRule="auto"/>
                              <w:rPr>
                                <w:sz w:val="24"/>
                                <w:szCs w:val="24"/>
                              </w:rPr>
                            </w:pPr>
                            <w:r w:rsidRPr="00F72F92">
                              <w:rPr>
                                <w:sz w:val="24"/>
                                <w:szCs w:val="24"/>
                              </w:rPr>
                              <w:t xml:space="preserve">Increased demand for fuel led to deforestation </w:t>
                            </w:r>
                          </w:p>
                          <w:p w:rsidR="00F72F92" w:rsidRPr="00F72F92" w:rsidRDefault="00F72F92" w:rsidP="00F72F92">
                            <w:pPr>
                              <w:spacing w:after="0" w:line="240" w:lineRule="auto"/>
                              <w:rPr>
                                <w:sz w:val="24"/>
                                <w:szCs w:val="24"/>
                              </w:rPr>
                            </w:pPr>
                            <w:r w:rsidRPr="00F72F92">
                              <w:rPr>
                                <w:sz w:val="24"/>
                                <w:szCs w:val="24"/>
                              </w:rPr>
                              <w:t xml:space="preserve">All of this land degradation led to a shortage in the food supply </w:t>
                            </w:r>
                          </w:p>
                          <w:p w:rsidR="00F72F92" w:rsidRPr="00F72F92" w:rsidRDefault="00F72F92" w:rsidP="00F72F92">
                            <w:pPr>
                              <w:spacing w:after="0" w:line="240" w:lineRule="auto"/>
                              <w:rPr>
                                <w:sz w:val="24"/>
                                <w:szCs w:val="24"/>
                              </w:rPr>
                            </w:pPr>
                            <w:r w:rsidRPr="00F72F92">
                              <w:rPr>
                                <w:sz w:val="24"/>
                                <w:szCs w:val="24"/>
                              </w:rPr>
                              <w:t>In the 1980’s when the world coffee prices collapsed , the economy became even worse.</w:t>
                            </w:r>
                          </w:p>
                          <w:p w:rsidR="00F72F92" w:rsidRPr="00F72F92" w:rsidRDefault="00F72F92" w:rsidP="00F72F92">
                            <w:pPr>
                              <w:spacing w:after="0" w:line="240" w:lineRule="auto"/>
                              <w:rPr>
                                <w:sz w:val="24"/>
                                <w:szCs w:val="24"/>
                              </w:rPr>
                            </w:pPr>
                            <w:r w:rsidRPr="00F72F92">
                              <w:rPr>
                                <w:sz w:val="24"/>
                                <w:szCs w:val="24"/>
                              </w:rPr>
                              <w:t xml:space="preserve">Increased demand for fuel led to deforestation </w:t>
                            </w:r>
                          </w:p>
                          <w:p w:rsidR="00F72F92" w:rsidRPr="00F72F92" w:rsidRDefault="00F72F92" w:rsidP="00F72F92">
                            <w:pPr>
                              <w:spacing w:after="0" w:line="240" w:lineRule="auto"/>
                              <w:rPr>
                                <w:sz w:val="24"/>
                                <w:szCs w:val="24"/>
                              </w:rPr>
                            </w:pPr>
                            <w:r w:rsidRPr="00F72F92">
                              <w:rPr>
                                <w:sz w:val="24"/>
                                <w:szCs w:val="24"/>
                              </w:rPr>
                              <w:t>Improper farming techniques forced upon the peasant farmers because of ever shrinking amounts of arable land began to have serious environmental impacts</w:t>
                            </w:r>
                          </w:p>
                          <w:p w:rsidR="00F72F92" w:rsidRPr="00F72F92" w:rsidRDefault="00F72F92" w:rsidP="00F72F92">
                            <w:pPr>
                              <w:spacing w:after="0" w:line="240" w:lineRule="auto"/>
                              <w:rPr>
                                <w:sz w:val="24"/>
                                <w:szCs w:val="24"/>
                              </w:rPr>
                            </w:pPr>
                            <w:r w:rsidRPr="00F72F92">
                              <w:rPr>
                                <w:sz w:val="24"/>
                                <w:szCs w:val="24"/>
                              </w:rPr>
                              <w:t>Massive soil erosion resulted</w:t>
                            </w:r>
                          </w:p>
                          <w:p w:rsidR="00F72F92" w:rsidRDefault="00F72F92" w:rsidP="00F72F92">
                            <w:pPr>
                              <w:spacing w:after="0" w:line="240" w:lineRule="auto"/>
                              <w:rPr>
                                <w:sz w:val="24"/>
                                <w:szCs w:val="24"/>
                              </w:rPr>
                            </w:pPr>
                            <w:r w:rsidRPr="00F72F92">
                              <w:rPr>
                                <w:sz w:val="24"/>
                                <w:szCs w:val="24"/>
                              </w:rPr>
                              <w:t>All of this land degradation led to a shortage in the food supply</w:t>
                            </w:r>
                          </w:p>
                          <w:p w:rsidR="00F72F92" w:rsidRPr="00F72F92" w:rsidRDefault="00F72F92" w:rsidP="00F72F92">
                            <w:pPr>
                              <w:spacing w:after="0" w:line="240" w:lineRule="auto"/>
                              <w:rPr>
                                <w:sz w:val="24"/>
                                <w:szCs w:val="24"/>
                              </w:rPr>
                            </w:pPr>
                            <w:r w:rsidRPr="00F72F92">
                              <w:rPr>
                                <w:sz w:val="24"/>
                                <w:szCs w:val="24"/>
                              </w:rPr>
                              <w:t>With the collapsed of world coffee prices , the economic situation in Rwanda became even more dire.</w:t>
                            </w:r>
                          </w:p>
                          <w:p w:rsidR="00F72F92" w:rsidRPr="00F72F92" w:rsidRDefault="00F72F92" w:rsidP="00F72F92">
                            <w:pPr>
                              <w:spacing w:after="0" w:line="240" w:lineRule="auto"/>
                              <w:rPr>
                                <w:sz w:val="24"/>
                                <w:szCs w:val="24"/>
                              </w:rPr>
                            </w:pPr>
                            <w:r w:rsidRPr="00F72F92">
                              <w:rPr>
                                <w:sz w:val="24"/>
                                <w:szCs w:val="24"/>
                              </w:rPr>
                              <w:t>Unemployment reached 30% in the early 90’s</w:t>
                            </w:r>
                          </w:p>
                          <w:p w:rsidR="00F72F92" w:rsidRPr="00F72F92" w:rsidRDefault="00F72F92" w:rsidP="00F72F92">
                            <w:pPr>
                              <w:spacing w:after="0" w:line="240" w:lineRule="auto"/>
                              <w:rPr>
                                <w:sz w:val="24"/>
                                <w:szCs w:val="24"/>
                              </w:rPr>
                            </w:pPr>
                            <w:r w:rsidRPr="00F72F92">
                              <w:rPr>
                                <w:sz w:val="24"/>
                                <w:szCs w:val="24"/>
                              </w:rPr>
                              <w:t>Gasana clams that although the peasants and the rulers were Hutu, the poor peasants ( mainly Hutu) in the south resented the rich in the north(often Tutsi and moderate Hutus).</w:t>
                            </w:r>
                          </w:p>
                          <w:p w:rsidR="00F72F92" w:rsidRPr="00F72F92" w:rsidRDefault="00F72F92" w:rsidP="00F72F92">
                            <w:pPr>
                              <w:spacing w:after="0" w:line="240" w:lineRule="auto"/>
                              <w:rPr>
                                <w:sz w:val="24"/>
                                <w:szCs w:val="24"/>
                              </w:rPr>
                            </w:pPr>
                            <w:r w:rsidRPr="00F72F92">
                              <w:rPr>
                                <w:sz w:val="24"/>
                                <w:szCs w:val="24"/>
                              </w:rPr>
                              <w:t xml:space="preserve">As the Elite (often Tutsi) landholdings grew through the 80’s the land available to the peasants (primarily Hutus) became ever smaller and less arable. This only made pre-existing anger and bitterness worse, ultimately this anger would explode. </w:t>
                            </w:r>
                          </w:p>
                          <w:p w:rsidR="00F72F92" w:rsidRPr="00627E78" w:rsidRDefault="00F72F92" w:rsidP="00F72F92">
                            <w:pPr>
                              <w:spacing w:after="0" w:line="240" w:lineRule="auto"/>
                              <w:rPr>
                                <w:sz w:val="24"/>
                                <w:szCs w:val="24"/>
                              </w:rPr>
                            </w:pPr>
                            <w:r w:rsidRPr="00F72F92">
                              <w:rPr>
                                <w:sz w:val="24"/>
                                <w:szCs w:val="24"/>
                              </w:rPr>
                              <w:t>The resulting horror would become one of the most shameful episodes of global indifference in modern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48" type="#_x0000_t202" style="position:absolute;margin-left:238.5pt;margin-top:0;width:273pt;height:575.2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mSqEINQIAAGAEAAAOAAAAAAAAAAAAAAAA&#10;AC4CAABkcnMvZTJvRG9jLnhtbFBLAQItABQABgAIAAAAIQCCYEeo3QAAAAoBAAAPAAAAAAAAAAAA&#10;AAAAAI8EAABkcnMvZG93bnJldi54bWxQSwUGAAAAAAQABADzAAAAmQUAAAAA&#10;" strokecolor="window">
                <v:textbox>
                  <w:txbxContent>
                    <w:p w:rsidR="00F72F92" w:rsidRPr="00F72F92" w:rsidRDefault="00F72F92" w:rsidP="00F72F92">
                      <w:pPr>
                        <w:spacing w:after="0" w:line="240" w:lineRule="auto"/>
                        <w:rPr>
                          <w:b/>
                          <w:sz w:val="28"/>
                          <w:szCs w:val="24"/>
                        </w:rPr>
                      </w:pPr>
                      <w:r w:rsidRPr="00F72F92">
                        <w:rPr>
                          <w:b/>
                          <w:sz w:val="28"/>
                          <w:szCs w:val="24"/>
                        </w:rPr>
                        <w:t xml:space="preserve">Rwanda: Roots of the problem continued </w:t>
                      </w:r>
                    </w:p>
                    <w:p w:rsidR="00F72F92" w:rsidRPr="00F72F92" w:rsidRDefault="00F72F92" w:rsidP="00F72F92">
                      <w:pPr>
                        <w:spacing w:after="0" w:line="240" w:lineRule="auto"/>
                        <w:rPr>
                          <w:sz w:val="24"/>
                          <w:szCs w:val="24"/>
                        </w:rPr>
                      </w:pPr>
                      <w:r w:rsidRPr="00F72F92">
                        <w:rPr>
                          <w:sz w:val="24"/>
                          <w:szCs w:val="24"/>
                        </w:rPr>
                        <w:t>This started a population explosion resulting in Rwanda becoming the most densely populated country in Africa</w:t>
                      </w:r>
                    </w:p>
                    <w:p w:rsidR="00F72F92" w:rsidRPr="00F72F92" w:rsidRDefault="00F72F92" w:rsidP="00F72F92">
                      <w:pPr>
                        <w:spacing w:after="0" w:line="240" w:lineRule="auto"/>
                        <w:rPr>
                          <w:sz w:val="24"/>
                          <w:szCs w:val="24"/>
                        </w:rPr>
                      </w:pPr>
                      <w:r w:rsidRPr="00F72F92">
                        <w:rPr>
                          <w:sz w:val="24"/>
                          <w:szCs w:val="24"/>
                        </w:rPr>
                        <w:t>However the land held by peasants became smaller with each generation</w:t>
                      </w:r>
                    </w:p>
                    <w:p w:rsidR="00F72F92" w:rsidRPr="00F72F92" w:rsidRDefault="00F72F92" w:rsidP="00F72F92">
                      <w:pPr>
                        <w:spacing w:after="0" w:line="240" w:lineRule="auto"/>
                        <w:rPr>
                          <w:sz w:val="24"/>
                          <w:szCs w:val="24"/>
                        </w:rPr>
                      </w:pPr>
                      <w:r w:rsidRPr="00F72F92">
                        <w:rPr>
                          <w:sz w:val="24"/>
                          <w:szCs w:val="24"/>
                        </w:rPr>
                        <w:t xml:space="preserve">Increased demand for fuel led to deforestation </w:t>
                      </w:r>
                    </w:p>
                    <w:p w:rsidR="00F72F92" w:rsidRPr="00F72F92" w:rsidRDefault="00F72F92" w:rsidP="00F72F92">
                      <w:pPr>
                        <w:spacing w:after="0" w:line="240" w:lineRule="auto"/>
                        <w:rPr>
                          <w:sz w:val="24"/>
                          <w:szCs w:val="24"/>
                        </w:rPr>
                      </w:pPr>
                      <w:r w:rsidRPr="00F72F92">
                        <w:rPr>
                          <w:sz w:val="24"/>
                          <w:szCs w:val="24"/>
                        </w:rPr>
                        <w:t xml:space="preserve">All of this land degradation led to a shortage in the food supply </w:t>
                      </w:r>
                    </w:p>
                    <w:p w:rsidR="00F72F92" w:rsidRPr="00F72F92" w:rsidRDefault="00F72F92" w:rsidP="00F72F92">
                      <w:pPr>
                        <w:spacing w:after="0" w:line="240" w:lineRule="auto"/>
                        <w:rPr>
                          <w:sz w:val="24"/>
                          <w:szCs w:val="24"/>
                        </w:rPr>
                      </w:pPr>
                      <w:r w:rsidRPr="00F72F92">
                        <w:rPr>
                          <w:sz w:val="24"/>
                          <w:szCs w:val="24"/>
                        </w:rPr>
                        <w:t>In the 1980’s when the world coffee prices collapsed , the economy became even worse.</w:t>
                      </w:r>
                    </w:p>
                    <w:p w:rsidR="00F72F92" w:rsidRPr="00F72F92" w:rsidRDefault="00F72F92" w:rsidP="00F72F92">
                      <w:pPr>
                        <w:spacing w:after="0" w:line="240" w:lineRule="auto"/>
                        <w:rPr>
                          <w:sz w:val="24"/>
                          <w:szCs w:val="24"/>
                        </w:rPr>
                      </w:pPr>
                      <w:r w:rsidRPr="00F72F92">
                        <w:rPr>
                          <w:sz w:val="24"/>
                          <w:szCs w:val="24"/>
                        </w:rPr>
                        <w:t xml:space="preserve">Increased demand for fuel led to deforestation </w:t>
                      </w:r>
                    </w:p>
                    <w:p w:rsidR="00F72F92" w:rsidRPr="00F72F92" w:rsidRDefault="00F72F92" w:rsidP="00F72F92">
                      <w:pPr>
                        <w:spacing w:after="0" w:line="240" w:lineRule="auto"/>
                        <w:rPr>
                          <w:sz w:val="24"/>
                          <w:szCs w:val="24"/>
                        </w:rPr>
                      </w:pPr>
                      <w:r w:rsidRPr="00F72F92">
                        <w:rPr>
                          <w:sz w:val="24"/>
                          <w:szCs w:val="24"/>
                        </w:rPr>
                        <w:t>Improper farming techniques forced upon the peasant farmers because of ever shrinking amounts of arable land began to have serious environmental impacts</w:t>
                      </w:r>
                    </w:p>
                    <w:p w:rsidR="00F72F92" w:rsidRPr="00F72F92" w:rsidRDefault="00F72F92" w:rsidP="00F72F92">
                      <w:pPr>
                        <w:spacing w:after="0" w:line="240" w:lineRule="auto"/>
                        <w:rPr>
                          <w:sz w:val="24"/>
                          <w:szCs w:val="24"/>
                        </w:rPr>
                      </w:pPr>
                      <w:r w:rsidRPr="00F72F92">
                        <w:rPr>
                          <w:sz w:val="24"/>
                          <w:szCs w:val="24"/>
                        </w:rPr>
                        <w:t>Massive soil erosion resulted</w:t>
                      </w:r>
                    </w:p>
                    <w:p w:rsidR="00F72F92" w:rsidRDefault="00F72F92" w:rsidP="00F72F92">
                      <w:pPr>
                        <w:spacing w:after="0" w:line="240" w:lineRule="auto"/>
                        <w:rPr>
                          <w:sz w:val="24"/>
                          <w:szCs w:val="24"/>
                        </w:rPr>
                      </w:pPr>
                      <w:r w:rsidRPr="00F72F92">
                        <w:rPr>
                          <w:sz w:val="24"/>
                          <w:szCs w:val="24"/>
                        </w:rPr>
                        <w:t>All of this land degradation led to a shortage in the food supply</w:t>
                      </w:r>
                    </w:p>
                    <w:p w:rsidR="00F72F92" w:rsidRPr="00F72F92" w:rsidRDefault="00F72F92" w:rsidP="00F72F92">
                      <w:pPr>
                        <w:spacing w:after="0" w:line="240" w:lineRule="auto"/>
                        <w:rPr>
                          <w:sz w:val="24"/>
                          <w:szCs w:val="24"/>
                        </w:rPr>
                      </w:pPr>
                      <w:r w:rsidRPr="00F72F92">
                        <w:rPr>
                          <w:sz w:val="24"/>
                          <w:szCs w:val="24"/>
                        </w:rPr>
                        <w:t>With the collapsed of world coffee prices , the economic situation in Rwanda became even more dire.</w:t>
                      </w:r>
                    </w:p>
                    <w:p w:rsidR="00F72F92" w:rsidRPr="00F72F92" w:rsidRDefault="00F72F92" w:rsidP="00F72F92">
                      <w:pPr>
                        <w:spacing w:after="0" w:line="240" w:lineRule="auto"/>
                        <w:rPr>
                          <w:sz w:val="24"/>
                          <w:szCs w:val="24"/>
                        </w:rPr>
                      </w:pPr>
                      <w:r w:rsidRPr="00F72F92">
                        <w:rPr>
                          <w:sz w:val="24"/>
                          <w:szCs w:val="24"/>
                        </w:rPr>
                        <w:t>Unemployment reached 30% in the early 90’s</w:t>
                      </w:r>
                    </w:p>
                    <w:p w:rsidR="00F72F92" w:rsidRPr="00F72F92" w:rsidRDefault="00F72F92" w:rsidP="00F72F92">
                      <w:pPr>
                        <w:spacing w:after="0" w:line="240" w:lineRule="auto"/>
                        <w:rPr>
                          <w:sz w:val="24"/>
                          <w:szCs w:val="24"/>
                        </w:rPr>
                      </w:pPr>
                      <w:proofErr w:type="spellStart"/>
                      <w:r w:rsidRPr="00F72F92">
                        <w:rPr>
                          <w:sz w:val="24"/>
                          <w:szCs w:val="24"/>
                        </w:rPr>
                        <w:t>Gasana</w:t>
                      </w:r>
                      <w:proofErr w:type="spellEnd"/>
                      <w:r w:rsidRPr="00F72F92">
                        <w:rPr>
                          <w:sz w:val="24"/>
                          <w:szCs w:val="24"/>
                        </w:rPr>
                        <w:t xml:space="preserve"> clams that although the peasants and the rulers were Hutu, the poor peasants ( mainly Hutu) in the south resented the rich in the north(often Tutsi and moderate Hutus).</w:t>
                      </w:r>
                    </w:p>
                    <w:p w:rsidR="00F72F92" w:rsidRPr="00F72F92" w:rsidRDefault="00F72F92" w:rsidP="00F72F92">
                      <w:pPr>
                        <w:spacing w:after="0" w:line="240" w:lineRule="auto"/>
                        <w:rPr>
                          <w:sz w:val="24"/>
                          <w:szCs w:val="24"/>
                        </w:rPr>
                      </w:pPr>
                      <w:r w:rsidRPr="00F72F92">
                        <w:rPr>
                          <w:sz w:val="24"/>
                          <w:szCs w:val="24"/>
                        </w:rPr>
                        <w:t xml:space="preserve">As the Elite (often Tutsi) landholdings grew through the 80’s the land available to the peasants (primarily Hutus) became ever smaller and less arable. This only made pre-existing anger and bitterness worse, ultimately this anger would explode. </w:t>
                      </w:r>
                    </w:p>
                    <w:p w:rsidR="00F72F92" w:rsidRPr="00627E78" w:rsidRDefault="00F72F92" w:rsidP="00F72F92">
                      <w:pPr>
                        <w:spacing w:after="0" w:line="240" w:lineRule="auto"/>
                        <w:rPr>
                          <w:sz w:val="24"/>
                          <w:szCs w:val="24"/>
                        </w:rPr>
                      </w:pPr>
                      <w:r w:rsidRPr="00F72F92">
                        <w:rPr>
                          <w:sz w:val="24"/>
                          <w:szCs w:val="24"/>
                        </w:rPr>
                        <w:t>The resulting horror would become one of the most shameful episodes of global indifference in modern history</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8864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42C98" id="AutoShape 59" o:spid="_x0000_s1026" type="#_x0000_t32" style="position:absolute;margin-left:-1in;margin-top:662.3pt;width:605.25pt;height:.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D0Pq9o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8761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9A969" id="AutoShape 58" o:spid="_x0000_s1026" type="#_x0000_t32" style="position:absolute;margin-left:-76.5pt;margin-top:639.8pt;width:609.7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Qw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3SG&#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AtHdD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8659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53FC6" id="AutoShape 57" o:spid="_x0000_s1026" type="#_x0000_t32" style="position:absolute;margin-left:-81pt;margin-top:618.05pt;width:61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Sl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tI5&#10;RpL0sKWng1OhOJrN/YgGbXOILOXO+CbpSb7qZ0W/WyRV2RLZ8BD9dtaQnPiM6F2Kv1gNhfbDF8Ug&#10;hkCBMK9TbXoPCZNAp7CW820t/OQQhY/zRRwv5zOM6OiLSD4mamPdZ6565I0CW2eIaFpXKilh+cok&#10;oQw5PlvnaZF8TPBVpdqKrgsa6CQaCrycpbOQYFUnmHf6MGuafdkZdCReReEXegTPfZhRB8kCWMsJ&#10;21xtR0R3saF4Jz0eNAZ0rtZFJj+W8XKz2CyySZY+bCZZXFWTp22ZTR62yXxWfar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SkNKU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454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7BFCB" id="AutoShape 55" o:spid="_x0000_s1026" type="#_x0000_t32" style="position:absolute;margin-left:-81pt;margin-top:571.55pt;width:614.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8n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aew&#10;K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EMXy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556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848CE" id="AutoShape 56" o:spid="_x0000_s1026" type="#_x0000_t32" style="position:absolute;margin-left:-81pt;margin-top:597.05pt;width:614.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gL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kS&#10;I0l62NLTwalQHM3mfkSDtjlElnJnfJP0JF/1s6LfLZKqbIlseIh+O2tITnxG9C7FX6yGQvvhi2IQ&#10;Q6BAmNepNr2HhEmgU1jL+bYWfnKIwseHRRwvH2YY0dEXkXxM1Ma6z1z1yBsFts4Q0bSuVFLC8pVJ&#10;QhlyfLbO0yL5mOCrSrUVXRc00Ek0FHg5S2chwapOMO/0YdY0+7Iz6Ei8isIv9Aie+zCjDpIFsJYT&#10;trnajojuYkPxTno8aAzoXK2LTH4s4+VmsVlkkyydbyZZXFWTp22ZTebb5GFW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w2WA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171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9F40B" id="AutoShape 67" o:spid="_x0000_s1026" type="#_x0000_t32" style="position:absolute;margin-left:-76.5pt;margin-top:199.55pt;width:8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ul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F&#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5h7p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9068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874BF" id="AutoShape 62" o:spid="_x0000_s1026" type="#_x0000_t32" style="position:absolute;margin-left:-1in;margin-top:65.3pt;width:74.2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0+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fwu&#10;xU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KCnT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8966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4E178" id="AutoShape 60" o:spid="_x0000_s1026" type="#_x0000_t32" style="position:absolute;margin-left:-1in;margin-top:12.05pt;width:74.25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Yo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r/L&#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KveVig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902976" behindDoc="0" locked="0" layoutInCell="1" allowOverlap="1" wp14:anchorId="4133CA52" wp14:editId="7AE57870">
                <wp:simplePos x="0" y="0"/>
                <wp:positionH relativeFrom="margin">
                  <wp:posOffset>3028950</wp:posOffset>
                </wp:positionH>
                <wp:positionV relativeFrom="paragraph">
                  <wp:posOffset>0</wp:posOffset>
                </wp:positionV>
                <wp:extent cx="3467100" cy="7524750"/>
                <wp:effectExtent l="0" t="0" r="19050" b="19050"/>
                <wp:wrapSquare wrapText="bothSides"/>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24750"/>
                        </a:xfrm>
                        <a:prstGeom prst="rect">
                          <a:avLst/>
                        </a:prstGeom>
                        <a:solidFill>
                          <a:srgbClr val="FFFFFF"/>
                        </a:solidFill>
                        <a:ln w="9525">
                          <a:solidFill>
                            <a:sysClr val="window" lastClr="FFFFFF"/>
                          </a:solidFill>
                          <a:miter lim="800000"/>
                          <a:headEnd/>
                          <a:tailEnd/>
                        </a:ln>
                      </wps:spPr>
                      <wps:txbx>
                        <w:txbxContent>
                          <w:p w:rsidR="00F72F92" w:rsidRPr="00A374FD" w:rsidRDefault="00F72F92" w:rsidP="00F72F92">
                            <w:pPr>
                              <w:spacing w:after="0" w:line="240" w:lineRule="auto"/>
                              <w:rPr>
                                <w:b/>
                                <w:sz w:val="24"/>
                                <w:szCs w:val="24"/>
                              </w:rPr>
                            </w:pPr>
                            <w:r w:rsidRPr="00A374FD">
                              <w:rPr>
                                <w:b/>
                                <w:sz w:val="24"/>
                                <w:szCs w:val="24"/>
                              </w:rPr>
                              <w:t>Rwanda 1994-1999</w:t>
                            </w:r>
                          </w:p>
                          <w:p w:rsidR="00F72F92" w:rsidRPr="00627E78" w:rsidRDefault="00F72F92" w:rsidP="00F72F92">
                            <w:pPr>
                              <w:spacing w:after="0" w:line="240" w:lineRule="auto"/>
                              <w:rPr>
                                <w:sz w:val="24"/>
                                <w:szCs w:val="24"/>
                              </w:rPr>
                            </w:pPr>
                            <w:r w:rsidRPr="00F72F92">
                              <w:rPr>
                                <w:sz w:val="24"/>
                                <w:szCs w:val="24"/>
                              </w:rPr>
                              <w:t>When Rwanda gained its independence in 1962, the minority Tutsi began seeking refuge in neighbouring states because of the violent seizure of power by the m</w:t>
                            </w:r>
                            <w:r>
                              <w:rPr>
                                <w:sz w:val="24"/>
                                <w:szCs w:val="24"/>
                              </w:rPr>
                              <w:t xml:space="preserve">ajority Hutu. </w:t>
                            </w:r>
                            <w:r w:rsidRPr="00F72F92">
                              <w:rPr>
                                <w:sz w:val="24"/>
                                <w:szCs w:val="24"/>
                              </w:rPr>
                              <w:t>By the 1990’s, half of the Tutsi had sought homes in countries bordering Rwanda, and launched raids on the border to attempt to d</w:t>
                            </w:r>
                            <w:r>
                              <w:rPr>
                                <w:sz w:val="24"/>
                                <w:szCs w:val="24"/>
                              </w:rPr>
                              <w:t xml:space="preserve">estabilize the Hutu government. </w:t>
                            </w:r>
                            <w:r w:rsidRPr="00F72F92">
                              <w:rPr>
                                <w:sz w:val="24"/>
                                <w:szCs w:val="24"/>
                              </w:rPr>
                              <w:t xml:space="preserve">In October, 1990, the Rwandan Patriotic Front in Uganda, mounted an attack on northeast Rwanda, hoping to force a </w:t>
                            </w:r>
                            <w:r>
                              <w:rPr>
                                <w:sz w:val="24"/>
                                <w:szCs w:val="24"/>
                              </w:rPr>
                              <w:t xml:space="preserve">solution to the refugee problem. </w:t>
                            </w:r>
                            <w:r w:rsidRPr="00F72F92">
                              <w:rPr>
                                <w:sz w:val="24"/>
                                <w:szCs w:val="24"/>
                              </w:rPr>
                              <w:t>As a result, the Hutu government collapsed and in 1993, the right of the Tutsi refugees</w:t>
                            </w:r>
                            <w:r>
                              <w:rPr>
                                <w:sz w:val="24"/>
                                <w:szCs w:val="24"/>
                              </w:rPr>
                              <w:t xml:space="preserve"> to return home was negotiated. </w:t>
                            </w:r>
                            <w:r w:rsidRPr="00F72F92">
                              <w:rPr>
                                <w:sz w:val="24"/>
                                <w:szCs w:val="24"/>
                              </w:rPr>
                              <w:t>Radicals on both sides then started a civil war that displaced about a m</w:t>
                            </w:r>
                            <w:r w:rsidR="00A374FD">
                              <w:rPr>
                                <w:sz w:val="24"/>
                                <w:szCs w:val="24"/>
                              </w:rPr>
                              <w:t xml:space="preserve">illion people. </w:t>
                            </w:r>
                            <w:r w:rsidRPr="00F72F92">
                              <w:rPr>
                                <w:sz w:val="24"/>
                                <w:szCs w:val="24"/>
                              </w:rPr>
                              <w:t>When the Rwandan president ( Juvenal Habyarimana) was killed in a plane crash, (April 6, 1994) a h</w:t>
                            </w:r>
                            <w:r w:rsidR="00A374FD">
                              <w:rPr>
                                <w:sz w:val="24"/>
                                <w:szCs w:val="24"/>
                              </w:rPr>
                              <w:t xml:space="preserve">orrific killing spree followed. </w:t>
                            </w:r>
                            <w:r w:rsidRPr="00F72F92">
                              <w:rPr>
                                <w:sz w:val="24"/>
                                <w:szCs w:val="24"/>
                              </w:rPr>
                              <w:t>Estimates suggest that  as many as 800 000  to 1 million Tutsi’s and moderate Hutu’s were killed and 300 000 children orphaned.</w:t>
                            </w:r>
                            <w:r>
                              <w:rPr>
                                <w:sz w:val="24"/>
                                <w:szCs w:val="24"/>
                              </w:rPr>
                              <w:t xml:space="preserve"> </w:t>
                            </w:r>
                            <w:r w:rsidRPr="00F72F92">
                              <w:rPr>
                                <w:sz w:val="24"/>
                                <w:szCs w:val="24"/>
                              </w:rPr>
                              <w:t>Due to the massacre approximately a quarter of a mil</w:t>
                            </w:r>
                            <w:r>
                              <w:rPr>
                                <w:sz w:val="24"/>
                                <w:szCs w:val="24"/>
                              </w:rPr>
                              <w:t xml:space="preserve">lion refugees fled to Tanzania. </w:t>
                            </w:r>
                            <w:r w:rsidRPr="00F72F92">
                              <w:rPr>
                                <w:sz w:val="24"/>
                                <w:szCs w:val="24"/>
                              </w:rPr>
                              <w:t>This was followed by another 800 000  (mostly m</w:t>
                            </w:r>
                            <w:r w:rsidR="00A374FD">
                              <w:rPr>
                                <w:sz w:val="24"/>
                                <w:szCs w:val="24"/>
                              </w:rPr>
                              <w:t xml:space="preserve">oderate Hutus) fleeing to Zaire. </w:t>
                            </w:r>
                            <w:r w:rsidRPr="00F72F92">
                              <w:rPr>
                                <w:sz w:val="24"/>
                                <w:szCs w:val="24"/>
                              </w:rPr>
                              <w:t>This exodus was designed to leave the advancing Hutu forces a depopulated cou</w:t>
                            </w:r>
                            <w:r w:rsidR="00A374FD">
                              <w:rPr>
                                <w:sz w:val="24"/>
                                <w:szCs w:val="24"/>
                              </w:rPr>
                              <w:t xml:space="preserve">ntryside to take. </w:t>
                            </w:r>
                            <w:r w:rsidRPr="00F72F92">
                              <w:rPr>
                                <w:sz w:val="24"/>
                                <w:szCs w:val="24"/>
                              </w:rPr>
                              <w:t>Relief agencies were unequal to provide for the massive influx of refugees and the UN sent monitors into the refugee camps with a force of 1500 soldi</w:t>
                            </w:r>
                            <w:r>
                              <w:rPr>
                                <w:sz w:val="24"/>
                                <w:szCs w:val="24"/>
                              </w:rPr>
                              <w:t xml:space="preserve">ers from Zaire to police them. </w:t>
                            </w:r>
                            <w:r w:rsidRPr="00F72F92">
                              <w:rPr>
                                <w:sz w:val="24"/>
                                <w:szCs w:val="24"/>
                              </w:rPr>
                              <w:t>Due to continuing issues in Rwanda it was extremely diffic</w:t>
                            </w:r>
                            <w:r>
                              <w:rPr>
                                <w:sz w:val="24"/>
                                <w:szCs w:val="24"/>
                              </w:rPr>
                              <w:t xml:space="preserve">ult to repatriate the refugees. </w:t>
                            </w:r>
                            <w:r w:rsidRPr="00F72F92">
                              <w:rPr>
                                <w:sz w:val="24"/>
                                <w:szCs w:val="24"/>
                              </w:rPr>
                              <w:t>However by 1999 a resettlement program had begun to set up v</w:t>
                            </w:r>
                            <w:r w:rsidR="00A374FD">
                              <w:rPr>
                                <w:sz w:val="24"/>
                                <w:szCs w:val="24"/>
                              </w:rPr>
                              <w:t xml:space="preserve">illages for the Hutu majority. </w:t>
                            </w:r>
                            <w:r w:rsidRPr="00F72F92">
                              <w:rPr>
                                <w:sz w:val="24"/>
                                <w:szCs w:val="24"/>
                              </w:rPr>
                              <w:t>This has faced some criticism with claims of social engineering , however the government insists that it is an attempt to free-up agricultural land and provide basic amenities. The economy still seems to b</w:t>
                            </w:r>
                            <w:r w:rsidR="00A374FD">
                              <w:rPr>
                                <w:sz w:val="24"/>
                                <w:szCs w:val="24"/>
                              </w:rPr>
                              <w:t>e dominated by the Tutsi elite. A</w:t>
                            </w:r>
                            <w:r w:rsidRPr="00F72F92">
                              <w:rPr>
                                <w:sz w:val="24"/>
                                <w:szCs w:val="24"/>
                              </w:rPr>
                              <w:t>lthough there is a civil service and a system of tax collection recently the government has again come under attack for undemocratic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49" type="#_x0000_t202" style="position:absolute;margin-left:238.5pt;margin-top:0;width:273pt;height:592.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" strokecolor="window">
                <v:textbox>
                  <w:txbxContent>
                    <w:p w:rsidR="00F72F92" w:rsidRPr="00A374FD" w:rsidRDefault="00F72F92" w:rsidP="00F72F92">
                      <w:pPr>
                        <w:spacing w:after="0" w:line="240" w:lineRule="auto"/>
                        <w:rPr>
                          <w:b/>
                          <w:sz w:val="24"/>
                          <w:szCs w:val="24"/>
                        </w:rPr>
                      </w:pPr>
                      <w:r w:rsidRPr="00A374FD">
                        <w:rPr>
                          <w:b/>
                          <w:sz w:val="24"/>
                          <w:szCs w:val="24"/>
                        </w:rPr>
                        <w:t>Rwanda 1994-1999</w:t>
                      </w:r>
                    </w:p>
                    <w:p w:rsidR="00F72F92" w:rsidRPr="00627E78" w:rsidRDefault="00F72F92" w:rsidP="00F72F92">
                      <w:pPr>
                        <w:spacing w:after="0" w:line="240" w:lineRule="auto"/>
                        <w:rPr>
                          <w:sz w:val="24"/>
                          <w:szCs w:val="24"/>
                        </w:rPr>
                      </w:pPr>
                      <w:r w:rsidRPr="00F72F92">
                        <w:rPr>
                          <w:sz w:val="24"/>
                          <w:szCs w:val="24"/>
                        </w:rPr>
                        <w:t xml:space="preserve">When Rwanda gained its independence in 1962, the minority Tutsi began seeking refuge in </w:t>
                      </w:r>
                      <w:proofErr w:type="spellStart"/>
                      <w:r w:rsidRPr="00F72F92">
                        <w:rPr>
                          <w:sz w:val="24"/>
                          <w:szCs w:val="24"/>
                        </w:rPr>
                        <w:t>neighbouring</w:t>
                      </w:r>
                      <w:proofErr w:type="spellEnd"/>
                      <w:r w:rsidRPr="00F72F92">
                        <w:rPr>
                          <w:sz w:val="24"/>
                          <w:szCs w:val="24"/>
                        </w:rPr>
                        <w:t xml:space="preserve"> states because of the violent seizure of power by the m</w:t>
                      </w:r>
                      <w:r>
                        <w:rPr>
                          <w:sz w:val="24"/>
                          <w:szCs w:val="24"/>
                        </w:rPr>
                        <w:t xml:space="preserve">ajority Hutu. </w:t>
                      </w:r>
                      <w:r w:rsidRPr="00F72F92">
                        <w:rPr>
                          <w:sz w:val="24"/>
                          <w:szCs w:val="24"/>
                        </w:rPr>
                        <w:t>By the 1990’s, half of the Tutsi had sought homes in countries bordering Rwanda, and launched raids on the border to attempt to d</w:t>
                      </w:r>
                      <w:r>
                        <w:rPr>
                          <w:sz w:val="24"/>
                          <w:szCs w:val="24"/>
                        </w:rPr>
                        <w:t xml:space="preserve">estabilize the Hutu government. </w:t>
                      </w:r>
                      <w:r w:rsidRPr="00F72F92">
                        <w:rPr>
                          <w:sz w:val="24"/>
                          <w:szCs w:val="24"/>
                        </w:rPr>
                        <w:t xml:space="preserve">In October, 1990, the Rwandan Patriotic Front in Uganda, mounted an attack on northeast Rwanda, hoping to force a </w:t>
                      </w:r>
                      <w:r>
                        <w:rPr>
                          <w:sz w:val="24"/>
                          <w:szCs w:val="24"/>
                        </w:rPr>
                        <w:t xml:space="preserve">solution to the refugee problem. </w:t>
                      </w:r>
                      <w:r w:rsidRPr="00F72F92">
                        <w:rPr>
                          <w:sz w:val="24"/>
                          <w:szCs w:val="24"/>
                        </w:rPr>
                        <w:t>As a result, the Hutu government collapsed and in 1993, the right of the Tutsi refugees</w:t>
                      </w:r>
                      <w:r>
                        <w:rPr>
                          <w:sz w:val="24"/>
                          <w:szCs w:val="24"/>
                        </w:rPr>
                        <w:t xml:space="preserve"> to return home was negotiated. </w:t>
                      </w:r>
                      <w:r w:rsidRPr="00F72F92">
                        <w:rPr>
                          <w:sz w:val="24"/>
                          <w:szCs w:val="24"/>
                        </w:rPr>
                        <w:t>Radicals on both sides then started a civil war that displaced about a m</w:t>
                      </w:r>
                      <w:r w:rsidR="00A374FD">
                        <w:rPr>
                          <w:sz w:val="24"/>
                          <w:szCs w:val="24"/>
                        </w:rPr>
                        <w:t xml:space="preserve">illion people. </w:t>
                      </w:r>
                      <w:r w:rsidRPr="00F72F92">
                        <w:rPr>
                          <w:sz w:val="24"/>
                          <w:szCs w:val="24"/>
                        </w:rPr>
                        <w:t xml:space="preserve">When the Rwandan president ( Juvenal </w:t>
                      </w:r>
                      <w:proofErr w:type="spellStart"/>
                      <w:r w:rsidRPr="00F72F92">
                        <w:rPr>
                          <w:sz w:val="24"/>
                          <w:szCs w:val="24"/>
                        </w:rPr>
                        <w:t>Habyarimana</w:t>
                      </w:r>
                      <w:proofErr w:type="spellEnd"/>
                      <w:r w:rsidRPr="00F72F92">
                        <w:rPr>
                          <w:sz w:val="24"/>
                          <w:szCs w:val="24"/>
                        </w:rPr>
                        <w:t>) was killed in a plane crash, (April 6, 1994) a h</w:t>
                      </w:r>
                      <w:r w:rsidR="00A374FD">
                        <w:rPr>
                          <w:sz w:val="24"/>
                          <w:szCs w:val="24"/>
                        </w:rPr>
                        <w:t xml:space="preserve">orrific killing spree followed. </w:t>
                      </w:r>
                      <w:r w:rsidRPr="00F72F92">
                        <w:rPr>
                          <w:sz w:val="24"/>
                          <w:szCs w:val="24"/>
                        </w:rPr>
                        <w:t>Estimates suggest that  as many as 800 000  to 1 million Tutsi’s and moderate Hutu’s were killed and 300 000 children orphaned.</w:t>
                      </w:r>
                      <w:r>
                        <w:rPr>
                          <w:sz w:val="24"/>
                          <w:szCs w:val="24"/>
                        </w:rPr>
                        <w:t xml:space="preserve"> </w:t>
                      </w:r>
                      <w:r w:rsidRPr="00F72F92">
                        <w:rPr>
                          <w:sz w:val="24"/>
                          <w:szCs w:val="24"/>
                        </w:rPr>
                        <w:t>Due to the massacre approximately a quarter of a mil</w:t>
                      </w:r>
                      <w:r>
                        <w:rPr>
                          <w:sz w:val="24"/>
                          <w:szCs w:val="24"/>
                        </w:rPr>
                        <w:t xml:space="preserve">lion refugees fled to Tanzania. </w:t>
                      </w:r>
                      <w:r w:rsidRPr="00F72F92">
                        <w:rPr>
                          <w:sz w:val="24"/>
                          <w:szCs w:val="24"/>
                        </w:rPr>
                        <w:t>This was followed by another 800 000  (mostly m</w:t>
                      </w:r>
                      <w:r w:rsidR="00A374FD">
                        <w:rPr>
                          <w:sz w:val="24"/>
                          <w:szCs w:val="24"/>
                        </w:rPr>
                        <w:t xml:space="preserve">oderate Hutus) fleeing to Zaire. </w:t>
                      </w:r>
                      <w:r w:rsidRPr="00F72F92">
                        <w:rPr>
                          <w:sz w:val="24"/>
                          <w:szCs w:val="24"/>
                        </w:rPr>
                        <w:t>This exodus was designed to leave the advancing Hutu forces a depopulated cou</w:t>
                      </w:r>
                      <w:r w:rsidR="00A374FD">
                        <w:rPr>
                          <w:sz w:val="24"/>
                          <w:szCs w:val="24"/>
                        </w:rPr>
                        <w:t xml:space="preserve">ntryside to take. </w:t>
                      </w:r>
                      <w:r w:rsidRPr="00F72F92">
                        <w:rPr>
                          <w:sz w:val="24"/>
                          <w:szCs w:val="24"/>
                        </w:rPr>
                        <w:t>Relief agencies were unequal to provide for the massive influx of refugees and the UN sent monitors into the refugee camps with a force of 1500 soldi</w:t>
                      </w:r>
                      <w:r>
                        <w:rPr>
                          <w:sz w:val="24"/>
                          <w:szCs w:val="24"/>
                        </w:rPr>
                        <w:t xml:space="preserve">ers from Zaire to police them. </w:t>
                      </w:r>
                      <w:r w:rsidRPr="00F72F92">
                        <w:rPr>
                          <w:sz w:val="24"/>
                          <w:szCs w:val="24"/>
                        </w:rPr>
                        <w:t>Due to continuing issues in Rwanda it was extremely diffic</w:t>
                      </w:r>
                      <w:r>
                        <w:rPr>
                          <w:sz w:val="24"/>
                          <w:szCs w:val="24"/>
                        </w:rPr>
                        <w:t xml:space="preserve">ult to repatriate the refugees. </w:t>
                      </w:r>
                      <w:r w:rsidRPr="00F72F92">
                        <w:rPr>
                          <w:sz w:val="24"/>
                          <w:szCs w:val="24"/>
                        </w:rPr>
                        <w:t>However by 1999 a resettlement program had begun to set up v</w:t>
                      </w:r>
                      <w:r w:rsidR="00A374FD">
                        <w:rPr>
                          <w:sz w:val="24"/>
                          <w:szCs w:val="24"/>
                        </w:rPr>
                        <w:t xml:space="preserve">illages for the Hutu majority. </w:t>
                      </w:r>
                      <w:r w:rsidRPr="00F72F92">
                        <w:rPr>
                          <w:sz w:val="24"/>
                          <w:szCs w:val="24"/>
                        </w:rPr>
                        <w:t>This has faced some criticism with claims of social engineering , however the government insists that it is an attempt to free-up agricultural land and provide basic amenities. The economy still seems to b</w:t>
                      </w:r>
                      <w:r w:rsidR="00A374FD">
                        <w:rPr>
                          <w:sz w:val="24"/>
                          <w:szCs w:val="24"/>
                        </w:rPr>
                        <w:t>e dominated by the Tutsi elite. A</w:t>
                      </w:r>
                      <w:r w:rsidRPr="00F72F92">
                        <w:rPr>
                          <w:sz w:val="24"/>
                          <w:szCs w:val="24"/>
                        </w:rPr>
                        <w:t>lthough there is a civil service and a system of tax collection recently the government has again come under attack for undemocratic actions</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9888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3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C7BDC" id="AutoShape 59" o:spid="_x0000_s1026" type="#_x0000_t32" style="position:absolute;margin-left:-1in;margin-top:662.3pt;width:605.2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E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k0&#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HWYWE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9785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454EF" id="AutoShape 58" o:spid="_x0000_s1026" type="#_x0000_t32" style="position:absolute;margin-left:-76.5pt;margin-top:639.8pt;width:609.75pt;height:.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Adqmv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9683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808E8" id="AutoShape 57" o:spid="_x0000_s1026" type="#_x0000_t32" style="position:absolute;margin-left:-81pt;margin-top:618.05pt;width:614.2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MF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i8cZ&#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ASYEwU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478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2C1DD" id="AutoShape 55" o:spid="_x0000_s1026" type="#_x0000_t32" style="position:absolute;margin-left:-81pt;margin-top:571.55pt;width:614.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44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tniY&#10;Yy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MnTjg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580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5DB4D" id="AutoShape 56" o:spid="_x0000_s1026" type="#_x0000_t32" style="position:absolute;margin-left:-81pt;margin-top:597.05pt;width:614.2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r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wKf6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195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3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85C74" id="AutoShape 67" o:spid="_x0000_s1026" type="#_x0000_t32" style="position:absolute;margin-left:-76.5pt;margin-top:199.55pt;width:82.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M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9nD&#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bozfj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0092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01CE1" id="AutoShape 62" o:spid="_x0000_s1026" type="#_x0000_t32" style="position:absolute;margin-left:-1in;margin-top:65.3pt;width:74.25pt;height:.7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l0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Ezy+X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9990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EB437" id="AutoShape 60" o:spid="_x0000_s1026" type="#_x0000_t32" style="position:absolute;margin-left:-1in;margin-top:12.05pt;width:74.25pt;height: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Xt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0WG&#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kldl7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91321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Default="00A374FD" w:rsidP="00F72F92">
                            <w:pPr>
                              <w:spacing w:after="0" w:line="240" w:lineRule="auto"/>
                              <w:rPr>
                                <w:b/>
                                <w:sz w:val="28"/>
                                <w:szCs w:val="24"/>
                              </w:rPr>
                            </w:pPr>
                            <w:r>
                              <w:rPr>
                                <w:b/>
                                <w:sz w:val="28"/>
                                <w:szCs w:val="24"/>
                              </w:rPr>
                              <w:t>Somalia 1991-1994</w:t>
                            </w:r>
                          </w:p>
                          <w:p w:rsidR="00A374FD" w:rsidRPr="00A374FD" w:rsidRDefault="00A374FD" w:rsidP="00A374FD">
                            <w:pPr>
                              <w:spacing w:after="0" w:line="240" w:lineRule="auto"/>
                              <w:rPr>
                                <w:sz w:val="24"/>
                                <w:szCs w:val="24"/>
                              </w:rPr>
                            </w:pPr>
                            <w:r w:rsidRPr="00A374FD">
                              <w:rPr>
                                <w:sz w:val="24"/>
                                <w:szCs w:val="24"/>
                              </w:rPr>
                              <w:t>In January 1991, rebel forces captured Mogadishu, the capital of Somalia.</w:t>
                            </w:r>
                          </w:p>
                          <w:p w:rsidR="00A374FD" w:rsidRPr="00A374FD" w:rsidRDefault="00A374FD" w:rsidP="00A374FD">
                            <w:pPr>
                              <w:spacing w:after="0" w:line="240" w:lineRule="auto"/>
                              <w:rPr>
                                <w:sz w:val="24"/>
                                <w:szCs w:val="24"/>
                              </w:rPr>
                            </w:pPr>
                            <w:r w:rsidRPr="00A374FD">
                              <w:rPr>
                                <w:sz w:val="24"/>
                                <w:szCs w:val="24"/>
                              </w:rPr>
                              <w:t>Civil war raged for months and resulted in 1/6th of the countries  6 million people being killed.</w:t>
                            </w:r>
                          </w:p>
                          <w:p w:rsidR="00A374FD" w:rsidRPr="00A374FD" w:rsidRDefault="00A374FD" w:rsidP="00A374FD">
                            <w:pPr>
                              <w:spacing w:after="0" w:line="240" w:lineRule="auto"/>
                              <w:rPr>
                                <w:sz w:val="24"/>
                                <w:szCs w:val="24"/>
                              </w:rPr>
                            </w:pPr>
                            <w:r w:rsidRPr="00A374FD">
                              <w:rPr>
                                <w:sz w:val="24"/>
                                <w:szCs w:val="24"/>
                              </w:rPr>
                              <w:t>The UN sent in aid teams to feed and care for starving civilians, but when UN aid personnel were killed, the Americans a</w:t>
                            </w:r>
                            <w:r>
                              <w:rPr>
                                <w:sz w:val="24"/>
                                <w:szCs w:val="24"/>
                              </w:rPr>
                              <w:t xml:space="preserve">cted to protect the UN workers. </w:t>
                            </w:r>
                            <w:r w:rsidRPr="00A374FD">
                              <w:rPr>
                                <w:sz w:val="24"/>
                                <w:szCs w:val="24"/>
                              </w:rPr>
                              <w:t>On December 21st, 28,000 American troops were sent in to stabilize the situation.</w:t>
                            </w:r>
                          </w:p>
                          <w:p w:rsidR="00A374FD" w:rsidRPr="00A374FD" w:rsidRDefault="00A374FD" w:rsidP="00A374FD">
                            <w:pPr>
                              <w:spacing w:after="0" w:line="240" w:lineRule="auto"/>
                              <w:rPr>
                                <w:sz w:val="24"/>
                                <w:szCs w:val="24"/>
                              </w:rPr>
                            </w:pPr>
                            <w:r w:rsidRPr="00A374FD">
                              <w:rPr>
                                <w:sz w:val="24"/>
                                <w:szCs w:val="24"/>
                              </w:rPr>
                              <w:t>At first greeted as liberators, they were later drawn into clan rivalries and were perceived as having tak</w:t>
                            </w:r>
                            <w:r>
                              <w:rPr>
                                <w:sz w:val="24"/>
                                <w:szCs w:val="24"/>
                              </w:rPr>
                              <w:t xml:space="preserve">ing sides. </w:t>
                            </w:r>
                            <w:r w:rsidRPr="00A374FD">
                              <w:rPr>
                                <w:sz w:val="24"/>
                                <w:szCs w:val="24"/>
                              </w:rPr>
                              <w:t>When American troops were ambushed and killed, the USA decided to leave Somalia.</w:t>
                            </w:r>
                          </w:p>
                          <w:p w:rsidR="00A374FD" w:rsidRDefault="00A374FD" w:rsidP="00A374FD">
                            <w:pPr>
                              <w:spacing w:after="0" w:line="240" w:lineRule="auto"/>
                              <w:rPr>
                                <w:sz w:val="24"/>
                                <w:szCs w:val="24"/>
                              </w:rPr>
                            </w:pPr>
                            <w:r w:rsidRPr="00A374FD">
                              <w:rPr>
                                <w:sz w:val="24"/>
                                <w:szCs w:val="24"/>
                              </w:rPr>
                              <w:t>The withdrawal of troops was</w:t>
                            </w:r>
                            <w:r>
                              <w:rPr>
                                <w:sz w:val="24"/>
                                <w:szCs w:val="24"/>
                              </w:rPr>
                              <w:t xml:space="preserve"> completed on April 12th, 1994. </w:t>
                            </w:r>
                            <w:r w:rsidRPr="00A374FD">
                              <w:rPr>
                                <w:sz w:val="24"/>
                                <w:szCs w:val="24"/>
                              </w:rPr>
                              <w:t>Canada also played an inglorious role in the Somalia crisis, resulting in the murder of a Somali youth by members of the Canadian military leading to an international scandal.</w:t>
                            </w:r>
                          </w:p>
                          <w:p w:rsidR="00A374FD" w:rsidRPr="00A374FD" w:rsidRDefault="00A374FD" w:rsidP="00A374FD">
                            <w:pPr>
                              <w:spacing w:after="0" w:line="240" w:lineRule="auto"/>
                              <w:rPr>
                                <w:b/>
                                <w:sz w:val="28"/>
                                <w:szCs w:val="24"/>
                              </w:rPr>
                            </w:pPr>
                            <w:r w:rsidRPr="00A374FD">
                              <w:rPr>
                                <w:b/>
                                <w:sz w:val="28"/>
                                <w:szCs w:val="24"/>
                              </w:rPr>
                              <w:t>Internatio</w:t>
                            </w:r>
                            <w:r>
                              <w:rPr>
                                <w:b/>
                                <w:sz w:val="28"/>
                                <w:szCs w:val="24"/>
                              </w:rPr>
                              <w:t>na</w:t>
                            </w:r>
                            <w:r w:rsidRPr="00A374FD">
                              <w:rPr>
                                <w:b/>
                                <w:sz w:val="28"/>
                                <w:szCs w:val="24"/>
                              </w:rPr>
                              <w:t xml:space="preserve">l economic cooperation </w:t>
                            </w:r>
                          </w:p>
                          <w:p w:rsidR="00A374FD" w:rsidRPr="00A374FD" w:rsidRDefault="00A374FD" w:rsidP="00A374FD">
                            <w:pPr>
                              <w:spacing w:after="0" w:line="240" w:lineRule="auto"/>
                              <w:rPr>
                                <w:sz w:val="24"/>
                                <w:szCs w:val="24"/>
                              </w:rPr>
                            </w:pPr>
                            <w:r w:rsidRPr="00A374FD">
                              <w:rPr>
                                <w:sz w:val="24"/>
                                <w:szCs w:val="24"/>
                              </w:rPr>
                              <w:t>Global independence has resulted in the growth of international economi</w:t>
                            </w:r>
                            <w:r>
                              <w:rPr>
                                <w:sz w:val="24"/>
                                <w:szCs w:val="24"/>
                              </w:rPr>
                              <w:t xml:space="preserve">c organizations outside the UN. </w:t>
                            </w:r>
                            <w:r w:rsidRPr="00A374FD">
                              <w:rPr>
                                <w:sz w:val="24"/>
                                <w:szCs w:val="24"/>
                              </w:rPr>
                              <w:t>After WWI, the economically crippled Triple Alliance was not allowed to participate in international trade until reparations were paid.</w:t>
                            </w:r>
                          </w:p>
                          <w:p w:rsidR="00A374FD" w:rsidRPr="00627E78" w:rsidRDefault="00A374FD" w:rsidP="00A374FD">
                            <w:pPr>
                              <w:spacing w:after="0" w:line="240" w:lineRule="auto"/>
                              <w:rPr>
                                <w:sz w:val="24"/>
                                <w:szCs w:val="24"/>
                              </w:rPr>
                            </w:pPr>
                            <w:r w:rsidRPr="00A374FD">
                              <w:rPr>
                                <w:sz w:val="24"/>
                                <w:szCs w:val="24"/>
                              </w:rPr>
                              <w:t>Protective tariffs and worldwide Depression compou</w:t>
                            </w:r>
                            <w:r>
                              <w:rPr>
                                <w:sz w:val="24"/>
                                <w:szCs w:val="24"/>
                              </w:rPr>
                              <w:t xml:space="preserve">nded the economic difficulties. </w:t>
                            </w:r>
                            <w:r w:rsidRPr="00A374FD">
                              <w:rPr>
                                <w:sz w:val="24"/>
                                <w:szCs w:val="24"/>
                              </w:rPr>
                              <w:t>The collapse of international economic order allowed people like Hitler and Mussolini to be brought to power by promoting war to gain what</w:t>
                            </w:r>
                            <w:r>
                              <w:rPr>
                                <w:sz w:val="24"/>
                                <w:szCs w:val="24"/>
                              </w:rPr>
                              <w:t xml:space="preserve"> peace had denied their people. </w:t>
                            </w:r>
                            <w:r w:rsidRPr="00A374FD">
                              <w:rPr>
                                <w:sz w:val="24"/>
                                <w:szCs w:val="24"/>
                              </w:rPr>
                              <w:t>Part of the goal for the UN was to develop economic plans for reconstruction after WWII  aimed at preventing the re-occurrence of such events by reconstructing the world’s economic and financial systems, to insure that a global economic disaster like the one that followed WWI did not reoccur.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50" type="#_x0000_t202" style="position:absolute;margin-left:238.5pt;margin-top:0;width:273pt;height:575.2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G3G9HNQIAAGAEAAAOAAAAAAAAAAAAAAAA&#10;AC4CAABkcnMvZTJvRG9jLnhtbFBLAQItABQABgAIAAAAIQCCYEeo3QAAAAoBAAAPAAAAAAAAAAAA&#10;AAAAAI8EAABkcnMvZG93bnJldi54bWxQSwUGAAAAAAQABADzAAAAmQUAAAAA&#10;" strokecolor="window">
                <v:textbox>
                  <w:txbxContent>
                    <w:p w:rsidR="00F72F92" w:rsidRDefault="00A374FD" w:rsidP="00F72F92">
                      <w:pPr>
                        <w:spacing w:after="0" w:line="240" w:lineRule="auto"/>
                        <w:rPr>
                          <w:b/>
                          <w:sz w:val="28"/>
                          <w:szCs w:val="24"/>
                        </w:rPr>
                      </w:pPr>
                      <w:r>
                        <w:rPr>
                          <w:b/>
                          <w:sz w:val="28"/>
                          <w:szCs w:val="24"/>
                        </w:rPr>
                        <w:t>Somalia 1991-1994</w:t>
                      </w:r>
                    </w:p>
                    <w:p w:rsidR="00A374FD" w:rsidRPr="00A374FD" w:rsidRDefault="00A374FD" w:rsidP="00A374FD">
                      <w:pPr>
                        <w:spacing w:after="0" w:line="240" w:lineRule="auto"/>
                        <w:rPr>
                          <w:sz w:val="24"/>
                          <w:szCs w:val="24"/>
                        </w:rPr>
                      </w:pPr>
                      <w:r w:rsidRPr="00A374FD">
                        <w:rPr>
                          <w:sz w:val="24"/>
                          <w:szCs w:val="24"/>
                        </w:rPr>
                        <w:t>In January 1991, rebel forces captured Mogadishu, the capital of Somalia.</w:t>
                      </w:r>
                    </w:p>
                    <w:p w:rsidR="00A374FD" w:rsidRPr="00A374FD" w:rsidRDefault="00A374FD" w:rsidP="00A374FD">
                      <w:pPr>
                        <w:spacing w:after="0" w:line="240" w:lineRule="auto"/>
                        <w:rPr>
                          <w:sz w:val="24"/>
                          <w:szCs w:val="24"/>
                        </w:rPr>
                      </w:pPr>
                      <w:r w:rsidRPr="00A374FD">
                        <w:rPr>
                          <w:sz w:val="24"/>
                          <w:szCs w:val="24"/>
                        </w:rPr>
                        <w:t xml:space="preserve">Civil war raged for months and resulted in 1/6th of the </w:t>
                      </w:r>
                      <w:proofErr w:type="spellStart"/>
                      <w:r w:rsidRPr="00A374FD">
                        <w:rPr>
                          <w:sz w:val="24"/>
                          <w:szCs w:val="24"/>
                        </w:rPr>
                        <w:t>countries</w:t>
                      </w:r>
                      <w:proofErr w:type="spellEnd"/>
                      <w:r w:rsidRPr="00A374FD">
                        <w:rPr>
                          <w:sz w:val="24"/>
                          <w:szCs w:val="24"/>
                        </w:rPr>
                        <w:t xml:space="preserve">  6 million people being killed.</w:t>
                      </w:r>
                    </w:p>
                    <w:p w:rsidR="00A374FD" w:rsidRPr="00A374FD" w:rsidRDefault="00A374FD" w:rsidP="00A374FD">
                      <w:pPr>
                        <w:spacing w:after="0" w:line="240" w:lineRule="auto"/>
                        <w:rPr>
                          <w:sz w:val="24"/>
                          <w:szCs w:val="24"/>
                        </w:rPr>
                      </w:pPr>
                      <w:r w:rsidRPr="00A374FD">
                        <w:rPr>
                          <w:sz w:val="24"/>
                          <w:szCs w:val="24"/>
                        </w:rPr>
                        <w:t>The UN sent in aid teams to feed and care for starving civilians, but when UN aid personnel were killed, the Americans a</w:t>
                      </w:r>
                      <w:r>
                        <w:rPr>
                          <w:sz w:val="24"/>
                          <w:szCs w:val="24"/>
                        </w:rPr>
                        <w:t xml:space="preserve">cted to protect the UN workers. </w:t>
                      </w:r>
                      <w:r w:rsidRPr="00A374FD">
                        <w:rPr>
                          <w:sz w:val="24"/>
                          <w:szCs w:val="24"/>
                        </w:rPr>
                        <w:t>On December 21st, 28,000 American troops were sent in to stabilize the situation.</w:t>
                      </w:r>
                    </w:p>
                    <w:p w:rsidR="00A374FD" w:rsidRPr="00A374FD" w:rsidRDefault="00A374FD" w:rsidP="00A374FD">
                      <w:pPr>
                        <w:spacing w:after="0" w:line="240" w:lineRule="auto"/>
                        <w:rPr>
                          <w:sz w:val="24"/>
                          <w:szCs w:val="24"/>
                        </w:rPr>
                      </w:pPr>
                      <w:r w:rsidRPr="00A374FD">
                        <w:rPr>
                          <w:sz w:val="24"/>
                          <w:szCs w:val="24"/>
                        </w:rPr>
                        <w:t>At first greeted as liberators, they were later drawn into clan rivalries and were perceived as having tak</w:t>
                      </w:r>
                      <w:r>
                        <w:rPr>
                          <w:sz w:val="24"/>
                          <w:szCs w:val="24"/>
                        </w:rPr>
                        <w:t xml:space="preserve">ing sides. </w:t>
                      </w:r>
                      <w:r w:rsidRPr="00A374FD">
                        <w:rPr>
                          <w:sz w:val="24"/>
                          <w:szCs w:val="24"/>
                        </w:rPr>
                        <w:t>When American troops were ambushed and killed, the USA decided to leave Somalia.</w:t>
                      </w:r>
                    </w:p>
                    <w:p w:rsidR="00A374FD" w:rsidRDefault="00A374FD" w:rsidP="00A374FD">
                      <w:pPr>
                        <w:spacing w:after="0" w:line="240" w:lineRule="auto"/>
                        <w:rPr>
                          <w:sz w:val="24"/>
                          <w:szCs w:val="24"/>
                        </w:rPr>
                      </w:pPr>
                      <w:r w:rsidRPr="00A374FD">
                        <w:rPr>
                          <w:sz w:val="24"/>
                          <w:szCs w:val="24"/>
                        </w:rPr>
                        <w:t>The withdrawal of troops was</w:t>
                      </w:r>
                      <w:r>
                        <w:rPr>
                          <w:sz w:val="24"/>
                          <w:szCs w:val="24"/>
                        </w:rPr>
                        <w:t xml:space="preserve"> completed on April 12th, 1994. </w:t>
                      </w:r>
                      <w:r w:rsidRPr="00A374FD">
                        <w:rPr>
                          <w:sz w:val="24"/>
                          <w:szCs w:val="24"/>
                        </w:rPr>
                        <w:t>Canada also played an inglorious role in the Somalia crisis, resulting in the murder of a Somali youth by members of the Canadian military leading to an international scandal.</w:t>
                      </w:r>
                    </w:p>
                    <w:p w:rsidR="00A374FD" w:rsidRPr="00A374FD" w:rsidRDefault="00A374FD" w:rsidP="00A374FD">
                      <w:pPr>
                        <w:spacing w:after="0" w:line="240" w:lineRule="auto"/>
                        <w:rPr>
                          <w:b/>
                          <w:sz w:val="28"/>
                          <w:szCs w:val="24"/>
                        </w:rPr>
                      </w:pPr>
                      <w:r w:rsidRPr="00A374FD">
                        <w:rPr>
                          <w:b/>
                          <w:sz w:val="28"/>
                          <w:szCs w:val="24"/>
                        </w:rPr>
                        <w:t>Internatio</w:t>
                      </w:r>
                      <w:r>
                        <w:rPr>
                          <w:b/>
                          <w:sz w:val="28"/>
                          <w:szCs w:val="24"/>
                        </w:rPr>
                        <w:t>na</w:t>
                      </w:r>
                      <w:r w:rsidRPr="00A374FD">
                        <w:rPr>
                          <w:b/>
                          <w:sz w:val="28"/>
                          <w:szCs w:val="24"/>
                        </w:rPr>
                        <w:t xml:space="preserve">l economic cooperation </w:t>
                      </w:r>
                    </w:p>
                    <w:p w:rsidR="00A374FD" w:rsidRPr="00A374FD" w:rsidRDefault="00A374FD" w:rsidP="00A374FD">
                      <w:pPr>
                        <w:spacing w:after="0" w:line="240" w:lineRule="auto"/>
                        <w:rPr>
                          <w:sz w:val="24"/>
                          <w:szCs w:val="24"/>
                        </w:rPr>
                      </w:pPr>
                      <w:r w:rsidRPr="00A374FD">
                        <w:rPr>
                          <w:sz w:val="24"/>
                          <w:szCs w:val="24"/>
                        </w:rPr>
                        <w:t>Global independence has resulted in the growth of international economi</w:t>
                      </w:r>
                      <w:r>
                        <w:rPr>
                          <w:sz w:val="24"/>
                          <w:szCs w:val="24"/>
                        </w:rPr>
                        <w:t xml:space="preserve">c organizations outside the UN. </w:t>
                      </w:r>
                      <w:r w:rsidRPr="00A374FD">
                        <w:rPr>
                          <w:sz w:val="24"/>
                          <w:szCs w:val="24"/>
                        </w:rPr>
                        <w:t>After WWI, the economically crippled Triple Alliance was not allowed to participate in international trade until reparations were paid.</w:t>
                      </w:r>
                    </w:p>
                    <w:p w:rsidR="00A374FD" w:rsidRPr="00627E78" w:rsidRDefault="00A374FD" w:rsidP="00A374FD">
                      <w:pPr>
                        <w:spacing w:after="0" w:line="240" w:lineRule="auto"/>
                        <w:rPr>
                          <w:sz w:val="24"/>
                          <w:szCs w:val="24"/>
                        </w:rPr>
                      </w:pPr>
                      <w:r w:rsidRPr="00A374FD">
                        <w:rPr>
                          <w:sz w:val="24"/>
                          <w:szCs w:val="24"/>
                        </w:rPr>
                        <w:t>Protective tariffs and worldwide Depression compou</w:t>
                      </w:r>
                      <w:r>
                        <w:rPr>
                          <w:sz w:val="24"/>
                          <w:szCs w:val="24"/>
                        </w:rPr>
                        <w:t xml:space="preserve">nded the economic difficulties. </w:t>
                      </w:r>
                      <w:r w:rsidRPr="00A374FD">
                        <w:rPr>
                          <w:sz w:val="24"/>
                          <w:szCs w:val="24"/>
                        </w:rPr>
                        <w:t>The collapse of international economic order allowed people like Hitler and Mussolini to be brought to power by promoting war to gain what</w:t>
                      </w:r>
                      <w:r>
                        <w:rPr>
                          <w:sz w:val="24"/>
                          <w:szCs w:val="24"/>
                        </w:rPr>
                        <w:t xml:space="preserve"> peace had denied their people. </w:t>
                      </w:r>
                      <w:r w:rsidRPr="00A374FD">
                        <w:rPr>
                          <w:sz w:val="24"/>
                          <w:szCs w:val="24"/>
                        </w:rPr>
                        <w:t>Part of the goal for the UN was to develop economic plans for reconstruction after WWII  aimed at preventing the re-occurrence of such events by reconstructing the world’s economic and financial systems, to insure that a global economic disaster like the one that followed WWI did not reoccur.</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0912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E4E88" id="AutoShape 59" o:spid="_x0000_s1026" type="#_x0000_t32" style="position:absolute;margin-left:-1in;margin-top:662.3pt;width:605.25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3k6&#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g/j/F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0809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4DEEB" id="AutoShape 58" o:spid="_x0000_s1026" type="#_x0000_t32" style="position:absolute;margin-left:-76.5pt;margin-top:639.8pt;width:609.75pt;height:.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HJ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ZJ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0cRyS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0707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8D7E6" id="AutoShape 57" o:spid="_x0000_s1026" type="#_x0000_t32" style="position:absolute;margin-left:-81pt;margin-top:618.05pt;width:614.2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as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vkU&#10;I0V62NLT3utYHE1nYUSDcQVEVmprQ5P0qF7Ns6bfHVK66ohqeYx+OxlIzkJG8i4lXJyBQrvhi2YQ&#10;Q6BAnNexsX2AhEmgY1zL6bYWfvSIwsfZPE0XMyBHr76EFNdEY53/zHWPglFi5y0RbecrrRQsX9ss&#10;liGHZ+cDLVJcE0JVpTdCyqgBqdBQ4sV0Mo0JTkvBgjOEOdvuKmnRgQQVxV/sETz3YVbvFYtgHSds&#10;fbE9EfJsQ3GpAh40BnQu1lkmPxbpYj1fz/NRPnlYj/K0rkdPmyofPWyy2b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r3pq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502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0EEAA" id="AutoShape 55" o:spid="_x0000_s1026" type="#_x0000_t32" style="position:absolute;margin-left:-81pt;margin-top:571.55pt;width:614.2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qu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dI5&#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siKq4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604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5EA1D" id="AutoShape 56" o:spid="_x0000_s1026" type="#_x0000_t32" style="position:absolute;margin-left:-81pt;margin-top:597.05pt;width:614.2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2C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5/kM&#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YYLYI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219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65038" id="AutoShape 67" o:spid="_x0000_s1026" type="#_x0000_t32" style="position:absolute;margin-left:-76.5pt;margin-top:199.55pt;width:82.5pt;height: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dS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i&#10;g1lJ3MGUHg9OheRoNvct6rXNwbOUO+OLJCf5op8U+WaRVGWLZcOC9+tZQ3DqI+I3IX5jNSTa958V&#10;BR8MCUK/TrXpUC24/uQDPTj0BJ3CgM63AbGTQwQ+pkk2n09hjuR6FuPcQ/hAbaz7yFSHvFFE1hnM&#10;m9aVSkqQgTIDPD4+WecJ/grwwVJtuRBBDUKivoiW08k08LFKcOoPvZs1zb4UBh2x11N4QrVwcu9m&#10;1EHSANYyTDcX22EuBhuSC+nxoDCgc7EGwXxfJsvNYrPIRtlkthllSVWNHrdlNppt0/m0+l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s3U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1116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4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BDB96" id="AutoShape 62" o:spid="_x0000_s1026" type="#_x0000_t32" style="position:absolute;margin-left:-1in;margin-top:65.3pt;width:74.2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G/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Ny04b8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1014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5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15839" id="AutoShape 60" o:spid="_x0000_s1026" type="#_x0000_t32" style="position:absolute;margin-left:-1in;margin-top:12.05pt;width:74.25pt;height:0;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T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xMo&#10;kC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YkWU5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923456" behindDoc="0" locked="0" layoutInCell="1" allowOverlap="1" wp14:anchorId="4133CA52" wp14:editId="7AE57870">
                <wp:simplePos x="0" y="0"/>
                <wp:positionH relativeFrom="margin">
                  <wp:posOffset>3028950</wp:posOffset>
                </wp:positionH>
                <wp:positionV relativeFrom="paragraph">
                  <wp:posOffset>0</wp:posOffset>
                </wp:positionV>
                <wp:extent cx="3467100" cy="7305675"/>
                <wp:effectExtent l="0" t="0" r="19050" b="28575"/>
                <wp:wrapSquare wrapText="bothSides"/>
                <wp:docPr id="2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F72F92" w:rsidRPr="00A374FD" w:rsidRDefault="00A374FD" w:rsidP="00F72F92">
                            <w:pPr>
                              <w:spacing w:after="0" w:line="240" w:lineRule="auto"/>
                              <w:rPr>
                                <w:b/>
                                <w:sz w:val="24"/>
                                <w:szCs w:val="24"/>
                              </w:rPr>
                            </w:pPr>
                            <w:r w:rsidRPr="00A374FD">
                              <w:rPr>
                                <w:b/>
                                <w:sz w:val="24"/>
                                <w:szCs w:val="24"/>
                              </w:rPr>
                              <w:t>The International Monetary Fund (IMF)</w:t>
                            </w:r>
                          </w:p>
                          <w:p w:rsidR="00A374FD" w:rsidRPr="00A374FD" w:rsidRDefault="00A374FD" w:rsidP="00A374FD">
                            <w:pPr>
                              <w:spacing w:after="0" w:line="240" w:lineRule="auto"/>
                              <w:rPr>
                                <w:sz w:val="24"/>
                                <w:szCs w:val="24"/>
                              </w:rPr>
                            </w:pPr>
                            <w:r w:rsidRPr="00A374FD">
                              <w:rPr>
                                <w:sz w:val="24"/>
                                <w:szCs w:val="24"/>
                              </w:rPr>
                              <w:t xml:space="preserve">In 1944, the </w:t>
                            </w:r>
                            <w:r>
                              <w:rPr>
                                <w:sz w:val="24"/>
                                <w:szCs w:val="24"/>
                              </w:rPr>
                              <w:t>IMF</w:t>
                            </w:r>
                            <w:r w:rsidRPr="00A374FD">
                              <w:rPr>
                                <w:sz w:val="24"/>
                                <w:szCs w:val="24"/>
                              </w:rPr>
                              <w:t xml:space="preserve"> was established at a meeting of 44 allied nations at Bretton Woods in New Hampshire, to provide stabilit</w:t>
                            </w:r>
                            <w:r>
                              <w:rPr>
                                <w:sz w:val="24"/>
                                <w:szCs w:val="24"/>
                              </w:rPr>
                              <w:t xml:space="preserve">y among the world’s currencies. </w:t>
                            </w:r>
                            <w:r w:rsidRPr="00A374FD">
                              <w:rPr>
                                <w:sz w:val="24"/>
                                <w:szCs w:val="24"/>
                              </w:rPr>
                              <w:t>The purpose of the IMF was to re-stabilize exchange rates that had been disrupted when nations left t</w:t>
                            </w:r>
                            <w:r>
                              <w:rPr>
                                <w:sz w:val="24"/>
                                <w:szCs w:val="24"/>
                              </w:rPr>
                              <w:t xml:space="preserve">he gold standard in the 1930’s. </w:t>
                            </w:r>
                            <w:r w:rsidRPr="00A374FD">
                              <w:rPr>
                                <w:sz w:val="24"/>
                                <w:szCs w:val="24"/>
                              </w:rPr>
                              <w:t>A modified system of fixed exchange rates was established , with the US dollar as the world’s principal reserve currency.</w:t>
                            </w:r>
                            <w:r>
                              <w:rPr>
                                <w:sz w:val="24"/>
                                <w:szCs w:val="24"/>
                              </w:rPr>
                              <w:t xml:space="preserve"> </w:t>
                            </w:r>
                            <w:r w:rsidRPr="00A374FD">
                              <w:rPr>
                                <w:sz w:val="24"/>
                                <w:szCs w:val="24"/>
                              </w:rPr>
                              <w:t>Exch</w:t>
                            </w:r>
                            <w:r>
                              <w:rPr>
                                <w:sz w:val="24"/>
                                <w:szCs w:val="24"/>
                              </w:rPr>
                              <w:t>ange rates would be calculated according to the par values of currency</w:t>
                            </w:r>
                            <w:r w:rsidRPr="00A374FD">
                              <w:rPr>
                                <w:sz w:val="24"/>
                                <w:szCs w:val="24"/>
                              </w:rPr>
                              <w:t xml:space="preserve"> in effect at the opening of the Bretton </w:t>
                            </w:r>
                            <w:r>
                              <w:rPr>
                                <w:sz w:val="24"/>
                                <w:szCs w:val="24"/>
                              </w:rPr>
                              <w:t xml:space="preserve">Woods conference. </w:t>
                            </w:r>
                            <w:r w:rsidRPr="00A374FD">
                              <w:rPr>
                                <w:sz w:val="24"/>
                                <w:szCs w:val="24"/>
                              </w:rPr>
                              <w:t>The IMF consisted</w:t>
                            </w:r>
                            <w:r>
                              <w:rPr>
                                <w:sz w:val="24"/>
                                <w:szCs w:val="24"/>
                              </w:rPr>
                              <w:t xml:space="preserve"> of a pool of currencies </w:t>
                            </w:r>
                            <w:r w:rsidRPr="00A374FD">
                              <w:rPr>
                                <w:sz w:val="24"/>
                                <w:szCs w:val="24"/>
                              </w:rPr>
                              <w:t xml:space="preserve">that member nations could draw upon to remedy balance-of-payment difficulties,                                                 without having to devalue </w:t>
                            </w:r>
                            <w:r>
                              <w:rPr>
                                <w:sz w:val="24"/>
                                <w:szCs w:val="24"/>
                              </w:rPr>
                              <w:t xml:space="preserve">their currencies                    or impose exchange controls. </w:t>
                            </w:r>
                            <w:r w:rsidRPr="00A374FD">
                              <w:rPr>
                                <w:sz w:val="24"/>
                                <w:szCs w:val="24"/>
                              </w:rPr>
                              <w:t>The fund proved successful in stabilizing international exchange, and allowing for the extension of international trade with little concern for currency exchange.</w:t>
                            </w:r>
                          </w:p>
                          <w:p w:rsidR="00A374FD" w:rsidRPr="00A374FD" w:rsidRDefault="00A374FD" w:rsidP="00A374FD">
                            <w:pPr>
                              <w:spacing w:after="0" w:line="240" w:lineRule="auto"/>
                              <w:rPr>
                                <w:sz w:val="24"/>
                                <w:szCs w:val="24"/>
                              </w:rPr>
                            </w:pPr>
                            <w:r w:rsidRPr="00A374FD">
                              <w:rPr>
                                <w:sz w:val="24"/>
                                <w:szCs w:val="24"/>
                              </w:rPr>
                              <w:t>The exclusion of the Soviet exasperated the economic isolation of the USSR.</w:t>
                            </w:r>
                          </w:p>
                          <w:p w:rsidR="00A374FD" w:rsidRPr="00A374FD" w:rsidRDefault="00A374FD" w:rsidP="00A374FD">
                            <w:pPr>
                              <w:spacing w:after="0" w:line="240" w:lineRule="auto"/>
                              <w:rPr>
                                <w:b/>
                                <w:sz w:val="24"/>
                                <w:szCs w:val="24"/>
                              </w:rPr>
                            </w:pPr>
                            <w:r w:rsidRPr="00A374FD">
                              <w:rPr>
                                <w:b/>
                                <w:sz w:val="24"/>
                                <w:szCs w:val="24"/>
                              </w:rPr>
                              <w:t>The world bank</w:t>
                            </w:r>
                          </w:p>
                          <w:p w:rsidR="00A374FD" w:rsidRPr="00627E78" w:rsidRDefault="00A374FD" w:rsidP="00A374FD">
                            <w:pPr>
                              <w:spacing w:after="0" w:line="240" w:lineRule="auto"/>
                              <w:rPr>
                                <w:sz w:val="24"/>
                                <w:szCs w:val="24"/>
                              </w:rPr>
                            </w:pPr>
                            <w:r w:rsidRPr="00A374FD">
                              <w:rPr>
                                <w:sz w:val="24"/>
                                <w:szCs w:val="24"/>
                              </w:rPr>
                              <w:t>The Bretton Woods meeting resulted in a second financial plan, the creation of the International Bank for Reconstruction and</w:t>
                            </w:r>
                            <w:r>
                              <w:rPr>
                                <w:sz w:val="24"/>
                                <w:szCs w:val="24"/>
                              </w:rPr>
                              <w:t xml:space="preserve"> Development aka the World Bank. </w:t>
                            </w:r>
                            <w:r w:rsidRPr="00A374FD">
                              <w:rPr>
                                <w:sz w:val="24"/>
                                <w:szCs w:val="24"/>
                              </w:rPr>
                              <w:t>The bank was to make a pool of credit available to countries which might not have sound credit ratings at the moment bu</w:t>
                            </w:r>
                            <w:r>
                              <w:rPr>
                                <w:sz w:val="24"/>
                                <w:szCs w:val="24"/>
                              </w:rPr>
                              <w:t xml:space="preserve">t whose futures were promising. </w:t>
                            </w:r>
                            <w:r w:rsidRPr="00A374FD">
                              <w:rPr>
                                <w:sz w:val="24"/>
                                <w:szCs w:val="24"/>
                              </w:rPr>
                              <w:t xml:space="preserve">If a private institution issued a loan, the </w:t>
                            </w:r>
                            <w:r>
                              <w:rPr>
                                <w:sz w:val="24"/>
                                <w:szCs w:val="24"/>
                              </w:rPr>
                              <w:t xml:space="preserve">bank would guarantee repayment. </w:t>
                            </w:r>
                            <w:r w:rsidRPr="00A374FD">
                              <w:rPr>
                                <w:sz w:val="24"/>
                                <w:szCs w:val="24"/>
                              </w:rPr>
                              <w:t>Its purpose was to encourage reconstruction and enhance the deve</w:t>
                            </w:r>
                            <w:r>
                              <w:rPr>
                                <w:sz w:val="24"/>
                                <w:szCs w:val="24"/>
                              </w:rPr>
                              <w:t xml:space="preserve">lopment of international trade. </w:t>
                            </w:r>
                            <w:r w:rsidRPr="00A374FD">
                              <w:rPr>
                                <w:sz w:val="24"/>
                                <w:szCs w:val="24"/>
                              </w:rPr>
                              <w:t>Since the USA contributed 1/3 of the seed money to the bank, it held 1/3 of its decision making powe</w:t>
                            </w:r>
                            <w:r>
                              <w:rPr>
                                <w:sz w:val="24"/>
                                <w:szCs w:val="24"/>
                              </w:rPr>
                              <w:t xml:space="preserve">r. </w:t>
                            </w:r>
                            <w:r w:rsidRPr="00A374FD">
                              <w:rPr>
                                <w:sz w:val="24"/>
                                <w:szCs w:val="24"/>
                              </w:rPr>
                              <w:t>Both the IMF and World Bank were located in Washington so they would be dominated by Ameri</w:t>
                            </w:r>
                            <w:r>
                              <w:rPr>
                                <w:sz w:val="24"/>
                                <w:szCs w:val="24"/>
                              </w:rPr>
                              <w:t xml:space="preserve">can policies and personalities. </w:t>
                            </w:r>
                            <w:r w:rsidRPr="00A374FD">
                              <w:rPr>
                                <w:sz w:val="24"/>
                                <w:szCs w:val="24"/>
                              </w:rPr>
                              <w:t>This gave the US a tremendous amount of power in the emerging post war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51" type="#_x0000_t202" style="position:absolute;margin-left:238.5pt;margin-top:0;width:273pt;height:575.2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MsNQ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8BOMsNQIAAGAEAAAOAAAAAAAAAAAAAAAA&#10;AC4CAABkcnMvZTJvRG9jLnhtbFBLAQItABQABgAIAAAAIQCCYEeo3QAAAAoBAAAPAAAAAAAAAAAA&#10;AAAAAI8EAABkcnMvZG93bnJldi54bWxQSwUGAAAAAAQABADzAAAAmQUAAAAA&#10;" strokecolor="window">
                <v:textbox>
                  <w:txbxContent>
                    <w:p w:rsidR="00F72F92" w:rsidRPr="00A374FD" w:rsidRDefault="00A374FD" w:rsidP="00F72F92">
                      <w:pPr>
                        <w:spacing w:after="0" w:line="240" w:lineRule="auto"/>
                        <w:rPr>
                          <w:b/>
                          <w:sz w:val="24"/>
                          <w:szCs w:val="24"/>
                        </w:rPr>
                      </w:pPr>
                      <w:r w:rsidRPr="00A374FD">
                        <w:rPr>
                          <w:b/>
                          <w:sz w:val="24"/>
                          <w:szCs w:val="24"/>
                        </w:rPr>
                        <w:t>The International Monetary Fund (IMF)</w:t>
                      </w:r>
                    </w:p>
                    <w:p w:rsidR="00A374FD" w:rsidRPr="00A374FD" w:rsidRDefault="00A374FD" w:rsidP="00A374FD">
                      <w:pPr>
                        <w:spacing w:after="0" w:line="240" w:lineRule="auto"/>
                        <w:rPr>
                          <w:sz w:val="24"/>
                          <w:szCs w:val="24"/>
                        </w:rPr>
                      </w:pPr>
                      <w:r w:rsidRPr="00A374FD">
                        <w:rPr>
                          <w:sz w:val="24"/>
                          <w:szCs w:val="24"/>
                        </w:rPr>
                        <w:t xml:space="preserve">In 1944, the </w:t>
                      </w:r>
                      <w:r>
                        <w:rPr>
                          <w:sz w:val="24"/>
                          <w:szCs w:val="24"/>
                        </w:rPr>
                        <w:t>IMF</w:t>
                      </w:r>
                      <w:r w:rsidRPr="00A374FD">
                        <w:rPr>
                          <w:sz w:val="24"/>
                          <w:szCs w:val="24"/>
                        </w:rPr>
                        <w:t xml:space="preserve"> was established at a meeting of 44 allied nations at Bretton Woods in New Hampshire, to provide stabilit</w:t>
                      </w:r>
                      <w:r>
                        <w:rPr>
                          <w:sz w:val="24"/>
                          <w:szCs w:val="24"/>
                        </w:rPr>
                        <w:t xml:space="preserve">y among the world’s currencies. </w:t>
                      </w:r>
                      <w:r w:rsidRPr="00A374FD">
                        <w:rPr>
                          <w:sz w:val="24"/>
                          <w:szCs w:val="24"/>
                        </w:rPr>
                        <w:t>The purpose of the IMF was to re-stabilize exchange rates that had been disrupted when nations left t</w:t>
                      </w:r>
                      <w:r>
                        <w:rPr>
                          <w:sz w:val="24"/>
                          <w:szCs w:val="24"/>
                        </w:rPr>
                        <w:t xml:space="preserve">he gold standard in the 1930’s. </w:t>
                      </w:r>
                      <w:r w:rsidRPr="00A374FD">
                        <w:rPr>
                          <w:sz w:val="24"/>
                          <w:szCs w:val="24"/>
                        </w:rPr>
                        <w:t>A modified system of fixed exchange rates was established , with the US dollar as the world’s principal reserve currency.</w:t>
                      </w:r>
                      <w:r>
                        <w:rPr>
                          <w:sz w:val="24"/>
                          <w:szCs w:val="24"/>
                        </w:rPr>
                        <w:t xml:space="preserve"> </w:t>
                      </w:r>
                      <w:r w:rsidRPr="00A374FD">
                        <w:rPr>
                          <w:sz w:val="24"/>
                          <w:szCs w:val="24"/>
                        </w:rPr>
                        <w:t>Exch</w:t>
                      </w:r>
                      <w:r>
                        <w:rPr>
                          <w:sz w:val="24"/>
                          <w:szCs w:val="24"/>
                        </w:rPr>
                        <w:t>ange rates would be calculated according to the par values of currency</w:t>
                      </w:r>
                      <w:r w:rsidRPr="00A374FD">
                        <w:rPr>
                          <w:sz w:val="24"/>
                          <w:szCs w:val="24"/>
                        </w:rPr>
                        <w:t xml:space="preserve"> in effect at the opening of the Bretton </w:t>
                      </w:r>
                      <w:r>
                        <w:rPr>
                          <w:sz w:val="24"/>
                          <w:szCs w:val="24"/>
                        </w:rPr>
                        <w:t xml:space="preserve">Woods conference. </w:t>
                      </w:r>
                      <w:r w:rsidRPr="00A374FD">
                        <w:rPr>
                          <w:sz w:val="24"/>
                          <w:szCs w:val="24"/>
                        </w:rPr>
                        <w:t>The IMF consisted</w:t>
                      </w:r>
                      <w:r>
                        <w:rPr>
                          <w:sz w:val="24"/>
                          <w:szCs w:val="24"/>
                        </w:rPr>
                        <w:t xml:space="preserve"> of a pool of currencies </w:t>
                      </w:r>
                      <w:r w:rsidRPr="00A374FD">
                        <w:rPr>
                          <w:sz w:val="24"/>
                          <w:szCs w:val="24"/>
                        </w:rPr>
                        <w:t xml:space="preserve">that member nations could draw upon to remedy balance-of-payment difficulties,                                                 without having to devalue </w:t>
                      </w:r>
                      <w:r>
                        <w:rPr>
                          <w:sz w:val="24"/>
                          <w:szCs w:val="24"/>
                        </w:rPr>
                        <w:t xml:space="preserve">their currencies                    or impose exchange controls. </w:t>
                      </w:r>
                      <w:r w:rsidRPr="00A374FD">
                        <w:rPr>
                          <w:sz w:val="24"/>
                          <w:szCs w:val="24"/>
                        </w:rPr>
                        <w:t>The fund proved successful in stabilizing international exchange, and allowing for the extension of international trade with little concern for currency exchange.</w:t>
                      </w:r>
                    </w:p>
                    <w:p w:rsidR="00A374FD" w:rsidRPr="00A374FD" w:rsidRDefault="00A374FD" w:rsidP="00A374FD">
                      <w:pPr>
                        <w:spacing w:after="0" w:line="240" w:lineRule="auto"/>
                        <w:rPr>
                          <w:sz w:val="24"/>
                          <w:szCs w:val="24"/>
                        </w:rPr>
                      </w:pPr>
                      <w:r w:rsidRPr="00A374FD">
                        <w:rPr>
                          <w:sz w:val="24"/>
                          <w:szCs w:val="24"/>
                        </w:rPr>
                        <w:t>The exclusion of the Soviet exasperated the economic isolation of the USSR.</w:t>
                      </w:r>
                    </w:p>
                    <w:p w:rsidR="00A374FD" w:rsidRPr="00A374FD" w:rsidRDefault="00A374FD" w:rsidP="00A374FD">
                      <w:pPr>
                        <w:spacing w:after="0" w:line="240" w:lineRule="auto"/>
                        <w:rPr>
                          <w:b/>
                          <w:sz w:val="24"/>
                          <w:szCs w:val="24"/>
                        </w:rPr>
                      </w:pPr>
                      <w:r w:rsidRPr="00A374FD">
                        <w:rPr>
                          <w:b/>
                          <w:sz w:val="24"/>
                          <w:szCs w:val="24"/>
                        </w:rPr>
                        <w:t>The world bank</w:t>
                      </w:r>
                    </w:p>
                    <w:p w:rsidR="00A374FD" w:rsidRPr="00627E78" w:rsidRDefault="00A374FD" w:rsidP="00A374FD">
                      <w:pPr>
                        <w:spacing w:after="0" w:line="240" w:lineRule="auto"/>
                        <w:rPr>
                          <w:sz w:val="24"/>
                          <w:szCs w:val="24"/>
                        </w:rPr>
                      </w:pPr>
                      <w:r w:rsidRPr="00A374FD">
                        <w:rPr>
                          <w:sz w:val="24"/>
                          <w:szCs w:val="24"/>
                        </w:rPr>
                        <w:t>The Bretton Woods meeting resulted in a second financial plan, the creation of the International Bank for Reconstruction and</w:t>
                      </w:r>
                      <w:r>
                        <w:rPr>
                          <w:sz w:val="24"/>
                          <w:szCs w:val="24"/>
                        </w:rPr>
                        <w:t xml:space="preserve"> Development aka the World Bank. </w:t>
                      </w:r>
                      <w:r w:rsidRPr="00A374FD">
                        <w:rPr>
                          <w:sz w:val="24"/>
                          <w:szCs w:val="24"/>
                        </w:rPr>
                        <w:t>The bank was to make a pool of credit available to countries which might not have sound credit ratings at the moment bu</w:t>
                      </w:r>
                      <w:r>
                        <w:rPr>
                          <w:sz w:val="24"/>
                          <w:szCs w:val="24"/>
                        </w:rPr>
                        <w:t xml:space="preserve">t whose futures were promising. </w:t>
                      </w:r>
                      <w:r w:rsidRPr="00A374FD">
                        <w:rPr>
                          <w:sz w:val="24"/>
                          <w:szCs w:val="24"/>
                        </w:rPr>
                        <w:t xml:space="preserve">If a private institution issued a loan, the </w:t>
                      </w:r>
                      <w:r>
                        <w:rPr>
                          <w:sz w:val="24"/>
                          <w:szCs w:val="24"/>
                        </w:rPr>
                        <w:t xml:space="preserve">bank would guarantee repayment. </w:t>
                      </w:r>
                      <w:r w:rsidRPr="00A374FD">
                        <w:rPr>
                          <w:sz w:val="24"/>
                          <w:szCs w:val="24"/>
                        </w:rPr>
                        <w:t>Its purpose was to encourage reconstruction and enhance the deve</w:t>
                      </w:r>
                      <w:r>
                        <w:rPr>
                          <w:sz w:val="24"/>
                          <w:szCs w:val="24"/>
                        </w:rPr>
                        <w:t xml:space="preserve">lopment of international trade. </w:t>
                      </w:r>
                      <w:r w:rsidRPr="00A374FD">
                        <w:rPr>
                          <w:sz w:val="24"/>
                          <w:szCs w:val="24"/>
                        </w:rPr>
                        <w:t>Since the USA contributed 1/3 of the seed money to the bank, it held 1/3 of its decision making powe</w:t>
                      </w:r>
                      <w:r>
                        <w:rPr>
                          <w:sz w:val="24"/>
                          <w:szCs w:val="24"/>
                        </w:rPr>
                        <w:t xml:space="preserve">r. </w:t>
                      </w:r>
                      <w:r w:rsidRPr="00A374FD">
                        <w:rPr>
                          <w:sz w:val="24"/>
                          <w:szCs w:val="24"/>
                        </w:rPr>
                        <w:t>Both the IMF and World Bank were located in Washington so they would be dominated by Ameri</w:t>
                      </w:r>
                      <w:r>
                        <w:rPr>
                          <w:sz w:val="24"/>
                          <w:szCs w:val="24"/>
                        </w:rPr>
                        <w:t xml:space="preserve">can policies and personalities. </w:t>
                      </w:r>
                      <w:r w:rsidRPr="00A374FD">
                        <w:rPr>
                          <w:sz w:val="24"/>
                          <w:szCs w:val="24"/>
                        </w:rPr>
                        <w:t>This gave the US a tremendous amount of power in the emerging post war world.</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1936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353DD" id="AutoShape 59" o:spid="_x0000_s1026" type="#_x0000_t32" style="position:absolute;margin-left:-1in;margin-top:662.3pt;width:605.25pt;height:.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Gb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aqBGb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1833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DD101" id="AutoShape 58" o:spid="_x0000_s1026" type="#_x0000_t32" style="position:absolute;margin-left:-76.5pt;margin-top:639.8pt;width:609.75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NqbDu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1731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7A678" id="AutoShape 57" o:spid="_x0000_s1026" type="#_x0000_t32" style="position:absolute;margin-left:-81pt;margin-top:618.05pt;width:614.2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EM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2Qp&#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rLgQ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526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BB268" id="AutoShape 55" o:spid="_x0000_s1026" type="#_x0000_t32" style="position:absolute;margin-left:-81pt;margin-top:571.55pt;width:614.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wxIQ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&#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bXTcM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1628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6EDA2" id="AutoShape 56" o:spid="_x0000_s1026" type="#_x0000_t32" style="position:absolute;margin-left:-81pt;margin-top:597.05pt;width:614.2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diQKIi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2243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22DEC" id="AutoShape 67" o:spid="_x0000_s1026" type="#_x0000_t32" style="position:absolute;margin-left:-76.5pt;margin-top:199.55pt;width:82.5pt;height: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ne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8&#10;x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C53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2140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5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ED60A" id="AutoShape 62" o:spid="_x0000_s1026" type="#_x0000_t32" style="position:absolute;margin-left:-1in;margin-top:65.3pt;width:74.25pt;height:.7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u4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C1m&#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51a7g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2038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997B2" id="AutoShape 60" o:spid="_x0000_s1026" type="#_x0000_t32" style="position:absolute;margin-left:-1in;margin-top:12.05pt;width:74.25pt;height:0;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mb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5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G9RJm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933696" behindDoc="0" locked="0" layoutInCell="1" allowOverlap="1" wp14:anchorId="4133CA52" wp14:editId="7AE57870">
                <wp:simplePos x="0" y="0"/>
                <wp:positionH relativeFrom="margin">
                  <wp:posOffset>3028950</wp:posOffset>
                </wp:positionH>
                <wp:positionV relativeFrom="paragraph">
                  <wp:posOffset>0</wp:posOffset>
                </wp:positionV>
                <wp:extent cx="3467100" cy="7448550"/>
                <wp:effectExtent l="0" t="0" r="19050" b="19050"/>
                <wp:wrapSquare wrapText="bothSides"/>
                <wp:docPr id="2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48550"/>
                        </a:xfrm>
                        <a:prstGeom prst="rect">
                          <a:avLst/>
                        </a:prstGeom>
                        <a:solidFill>
                          <a:srgbClr val="FFFFFF"/>
                        </a:solidFill>
                        <a:ln w="9525">
                          <a:solidFill>
                            <a:sysClr val="window" lastClr="FFFFFF"/>
                          </a:solidFill>
                          <a:miter lim="800000"/>
                          <a:headEnd/>
                          <a:tailEnd/>
                        </a:ln>
                      </wps:spPr>
                      <wps:txbx>
                        <w:txbxContent>
                          <w:p w:rsidR="00F72F92" w:rsidRDefault="00A374FD" w:rsidP="00F72F92">
                            <w:pPr>
                              <w:spacing w:after="0" w:line="240" w:lineRule="auto"/>
                              <w:rPr>
                                <w:b/>
                                <w:sz w:val="28"/>
                                <w:szCs w:val="24"/>
                              </w:rPr>
                            </w:pPr>
                            <w:r>
                              <w:rPr>
                                <w:b/>
                                <w:sz w:val="28"/>
                                <w:szCs w:val="24"/>
                              </w:rPr>
                              <w:t>The General Agreement on Tariffs and Trade (GATT)</w:t>
                            </w:r>
                          </w:p>
                          <w:p w:rsidR="00A374FD" w:rsidRPr="00A374FD" w:rsidRDefault="00A374FD" w:rsidP="00A374FD">
                            <w:pPr>
                              <w:spacing w:after="0" w:line="240" w:lineRule="auto"/>
                              <w:rPr>
                                <w:sz w:val="24"/>
                                <w:szCs w:val="24"/>
                              </w:rPr>
                            </w:pPr>
                            <w:r w:rsidRPr="00A374FD">
                              <w:rPr>
                                <w:sz w:val="24"/>
                                <w:szCs w:val="24"/>
                              </w:rPr>
                              <w:t>After WWII, it was recognized that an organization to promote and regulate trade was essential.</w:t>
                            </w:r>
                          </w:p>
                          <w:p w:rsidR="00A374FD" w:rsidRDefault="00A374FD" w:rsidP="00A374FD">
                            <w:pPr>
                              <w:spacing w:after="0" w:line="240" w:lineRule="auto"/>
                              <w:rPr>
                                <w:sz w:val="24"/>
                                <w:szCs w:val="24"/>
                              </w:rPr>
                            </w:pPr>
                            <w:r w:rsidRPr="00A374FD">
                              <w:rPr>
                                <w:sz w:val="24"/>
                                <w:szCs w:val="24"/>
                              </w:rPr>
                              <w:t>National representatives agreed on a treaty on tariffs that would later take shape as a perman</w:t>
                            </w:r>
                            <w:r>
                              <w:rPr>
                                <w:sz w:val="24"/>
                                <w:szCs w:val="24"/>
                              </w:rPr>
                              <w:t xml:space="preserve">ent international organization. </w:t>
                            </w:r>
                            <w:r w:rsidRPr="00A374FD">
                              <w:rPr>
                                <w:sz w:val="24"/>
                                <w:szCs w:val="24"/>
                              </w:rPr>
                              <w:t xml:space="preserve">The General Agreement on Tariffs and Trade, signed in 1947, was a legally binding code of conduct, agreed to by its members, to </w:t>
                            </w:r>
                            <w:r>
                              <w:rPr>
                                <w:sz w:val="24"/>
                                <w:szCs w:val="24"/>
                              </w:rPr>
                              <w:t xml:space="preserve">increase trade between nations. </w:t>
                            </w:r>
                            <w:r w:rsidRPr="00A374FD">
                              <w:rPr>
                                <w:sz w:val="24"/>
                                <w:szCs w:val="24"/>
                              </w:rPr>
                              <w:t>Opposed to domestic subsidies as providing an unfair advantage, GATT agreements have in some areas accomplished a major reduction in tar</w:t>
                            </w:r>
                            <w:r>
                              <w:rPr>
                                <w:sz w:val="24"/>
                                <w:szCs w:val="24"/>
                              </w:rPr>
                              <w:t xml:space="preserve">iffs, from 60% to less than 5%. </w:t>
                            </w:r>
                            <w:r w:rsidRPr="00A374FD">
                              <w:rPr>
                                <w:sz w:val="24"/>
                                <w:szCs w:val="24"/>
                              </w:rPr>
                              <w:t>GATT constantly monitors trading practices and disciplines nations found guilty of protectionist practices.</w:t>
                            </w:r>
                          </w:p>
                          <w:p w:rsidR="00A374FD" w:rsidRPr="00A374FD" w:rsidRDefault="00A374FD" w:rsidP="00A374FD">
                            <w:pPr>
                              <w:spacing w:after="0" w:line="240" w:lineRule="auto"/>
                              <w:rPr>
                                <w:b/>
                                <w:sz w:val="28"/>
                                <w:szCs w:val="24"/>
                              </w:rPr>
                            </w:pPr>
                            <w:r w:rsidRPr="00A374FD">
                              <w:rPr>
                                <w:b/>
                                <w:sz w:val="28"/>
                                <w:szCs w:val="24"/>
                              </w:rPr>
                              <w:t xml:space="preserve">The European common market </w:t>
                            </w:r>
                          </w:p>
                          <w:p w:rsidR="00A374FD" w:rsidRPr="00A374FD" w:rsidRDefault="00A374FD" w:rsidP="00A374FD">
                            <w:pPr>
                              <w:spacing w:after="0" w:line="240" w:lineRule="auto"/>
                              <w:rPr>
                                <w:sz w:val="24"/>
                                <w:szCs w:val="24"/>
                              </w:rPr>
                            </w:pPr>
                            <w:r w:rsidRPr="00A374FD">
                              <w:rPr>
                                <w:sz w:val="24"/>
                                <w:szCs w:val="24"/>
                              </w:rPr>
                              <w:t>In the 1960’s, the European Common Market and Japan provided competition for American goods and dislocated America’s</w:t>
                            </w:r>
                            <w:r>
                              <w:rPr>
                                <w:sz w:val="24"/>
                                <w:szCs w:val="24"/>
                              </w:rPr>
                              <w:t xml:space="preserve"> predominance in world markets.</w:t>
                            </w:r>
                            <w:r w:rsidRPr="00A374FD">
                              <w:rPr>
                                <w:sz w:val="24"/>
                                <w:szCs w:val="24"/>
                              </w:rPr>
                              <w:t xml:space="preserve"> New blocs have been particularly sensitive to protecting their textiles and </w:t>
                            </w:r>
                            <w:r>
                              <w:rPr>
                                <w:sz w:val="24"/>
                                <w:szCs w:val="24"/>
                              </w:rPr>
                              <w:t xml:space="preserve">farm produce through subsidies. </w:t>
                            </w:r>
                            <w:r w:rsidRPr="00A374FD">
                              <w:rPr>
                                <w:sz w:val="24"/>
                                <w:szCs w:val="24"/>
                              </w:rPr>
                              <w:t>Such a policy protects inefficient European producers from competition and leads to overproduction, the European stee</w:t>
                            </w:r>
                            <w:r>
                              <w:rPr>
                                <w:sz w:val="24"/>
                                <w:szCs w:val="24"/>
                              </w:rPr>
                              <w:t xml:space="preserve">l producers are also subsidized. </w:t>
                            </w:r>
                            <w:r w:rsidRPr="00A374FD">
                              <w:rPr>
                                <w:sz w:val="24"/>
                                <w:szCs w:val="24"/>
                              </w:rPr>
                              <w:t xml:space="preserve">The US has responded to this with </w:t>
                            </w:r>
                            <w:r>
                              <w:rPr>
                                <w:sz w:val="24"/>
                                <w:szCs w:val="24"/>
                              </w:rPr>
                              <w:t xml:space="preserve">quotas and banning some imports. </w:t>
                            </w:r>
                            <w:r w:rsidRPr="00A374FD">
                              <w:rPr>
                                <w:sz w:val="24"/>
                                <w:szCs w:val="24"/>
                              </w:rPr>
                              <w:t xml:space="preserve">After 1971, the dramatic increase in energy costs, (due to the actions of OPEC) led to a frenzied  demand for </w:t>
                            </w:r>
                            <w:r>
                              <w:rPr>
                                <w:sz w:val="24"/>
                                <w:szCs w:val="24"/>
                              </w:rPr>
                              <w:t xml:space="preserve">a return to protective tariffs. </w:t>
                            </w:r>
                            <w:r w:rsidRPr="00A374FD">
                              <w:rPr>
                                <w:sz w:val="24"/>
                                <w:szCs w:val="24"/>
                              </w:rPr>
                              <w:t>In the 1980’s, a stagnation in the world markets was brought about by a tremendous increase in productive capacity.</w:t>
                            </w:r>
                          </w:p>
                          <w:p w:rsidR="00A374FD" w:rsidRPr="00627E78" w:rsidRDefault="00A374FD" w:rsidP="00A374FD">
                            <w:pPr>
                              <w:spacing w:after="0" w:line="240" w:lineRule="auto"/>
                              <w:rPr>
                                <w:sz w:val="24"/>
                                <w:szCs w:val="24"/>
                              </w:rPr>
                            </w:pPr>
                            <w:r w:rsidRPr="00A374FD">
                              <w:rPr>
                                <w:sz w:val="24"/>
                                <w:szCs w:val="24"/>
                              </w:rPr>
                              <w:t>“Dumping” of surplus goods in non-industrial nations became common, and resulted in the raising of protective tariffs by non-industrial natio</w:t>
                            </w:r>
                            <w:r>
                              <w:rPr>
                                <w:sz w:val="24"/>
                                <w:szCs w:val="24"/>
                              </w:rPr>
                              <w:t xml:space="preserve">ns to save their own economies. </w:t>
                            </w:r>
                            <w:r w:rsidRPr="00A374FD">
                              <w:rPr>
                                <w:sz w:val="24"/>
                                <w:szCs w:val="24"/>
                              </w:rPr>
                              <w:t>The free trade system devised at the end of WWII was no longer was no longer working, as industrial production outstripped market demands.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52" type="#_x0000_t202" style="position:absolute;margin-left:238.5pt;margin-top:0;width:273pt;height:586.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" strokecolor="window">
                <v:textbox>
                  <w:txbxContent>
                    <w:p w:rsidR="00F72F92" w:rsidRDefault="00A374FD" w:rsidP="00F72F92">
                      <w:pPr>
                        <w:spacing w:after="0" w:line="240" w:lineRule="auto"/>
                        <w:rPr>
                          <w:b/>
                          <w:sz w:val="28"/>
                          <w:szCs w:val="24"/>
                        </w:rPr>
                      </w:pPr>
                      <w:r>
                        <w:rPr>
                          <w:b/>
                          <w:sz w:val="28"/>
                          <w:szCs w:val="24"/>
                        </w:rPr>
                        <w:t>The General Agreement on Tariffs and Trade (GATT)</w:t>
                      </w:r>
                    </w:p>
                    <w:p w:rsidR="00A374FD" w:rsidRPr="00A374FD" w:rsidRDefault="00A374FD" w:rsidP="00A374FD">
                      <w:pPr>
                        <w:spacing w:after="0" w:line="240" w:lineRule="auto"/>
                        <w:rPr>
                          <w:sz w:val="24"/>
                          <w:szCs w:val="24"/>
                        </w:rPr>
                      </w:pPr>
                      <w:r w:rsidRPr="00A374FD">
                        <w:rPr>
                          <w:sz w:val="24"/>
                          <w:szCs w:val="24"/>
                        </w:rPr>
                        <w:t>After WWII, it was recognized that an organization to promote and regulate trade was essential.</w:t>
                      </w:r>
                    </w:p>
                    <w:p w:rsidR="00A374FD" w:rsidRDefault="00A374FD" w:rsidP="00A374FD">
                      <w:pPr>
                        <w:spacing w:after="0" w:line="240" w:lineRule="auto"/>
                        <w:rPr>
                          <w:sz w:val="24"/>
                          <w:szCs w:val="24"/>
                        </w:rPr>
                      </w:pPr>
                      <w:r w:rsidRPr="00A374FD">
                        <w:rPr>
                          <w:sz w:val="24"/>
                          <w:szCs w:val="24"/>
                        </w:rPr>
                        <w:t>National representatives agreed on a treaty on tariffs that would later take shape as a perman</w:t>
                      </w:r>
                      <w:r>
                        <w:rPr>
                          <w:sz w:val="24"/>
                          <w:szCs w:val="24"/>
                        </w:rPr>
                        <w:t xml:space="preserve">ent international organization. </w:t>
                      </w:r>
                      <w:r w:rsidRPr="00A374FD">
                        <w:rPr>
                          <w:sz w:val="24"/>
                          <w:szCs w:val="24"/>
                        </w:rPr>
                        <w:t xml:space="preserve">The General Agreement on Tariffs and Trade, signed in 1947, was a legally binding code of conduct, agreed to by its members, to </w:t>
                      </w:r>
                      <w:r>
                        <w:rPr>
                          <w:sz w:val="24"/>
                          <w:szCs w:val="24"/>
                        </w:rPr>
                        <w:t xml:space="preserve">increase trade between nations. </w:t>
                      </w:r>
                      <w:r w:rsidRPr="00A374FD">
                        <w:rPr>
                          <w:sz w:val="24"/>
                          <w:szCs w:val="24"/>
                        </w:rPr>
                        <w:t>Opposed to domestic subsidies as providing an unfair advantage, GATT agreements have in some areas accomplished a major reduction in tar</w:t>
                      </w:r>
                      <w:r>
                        <w:rPr>
                          <w:sz w:val="24"/>
                          <w:szCs w:val="24"/>
                        </w:rPr>
                        <w:t xml:space="preserve">iffs, from 60% to less than 5%. </w:t>
                      </w:r>
                      <w:r w:rsidRPr="00A374FD">
                        <w:rPr>
                          <w:sz w:val="24"/>
                          <w:szCs w:val="24"/>
                        </w:rPr>
                        <w:t>GATT constantly monitors trading practices and disciplines nations found guilty of protectionist practices.</w:t>
                      </w:r>
                    </w:p>
                    <w:p w:rsidR="00A374FD" w:rsidRPr="00A374FD" w:rsidRDefault="00A374FD" w:rsidP="00A374FD">
                      <w:pPr>
                        <w:spacing w:after="0" w:line="240" w:lineRule="auto"/>
                        <w:rPr>
                          <w:b/>
                          <w:sz w:val="28"/>
                          <w:szCs w:val="24"/>
                        </w:rPr>
                      </w:pPr>
                      <w:r w:rsidRPr="00A374FD">
                        <w:rPr>
                          <w:b/>
                          <w:sz w:val="28"/>
                          <w:szCs w:val="24"/>
                        </w:rPr>
                        <w:t xml:space="preserve">The European common market </w:t>
                      </w:r>
                    </w:p>
                    <w:p w:rsidR="00A374FD" w:rsidRPr="00A374FD" w:rsidRDefault="00A374FD" w:rsidP="00A374FD">
                      <w:pPr>
                        <w:spacing w:after="0" w:line="240" w:lineRule="auto"/>
                        <w:rPr>
                          <w:sz w:val="24"/>
                          <w:szCs w:val="24"/>
                        </w:rPr>
                      </w:pPr>
                      <w:r w:rsidRPr="00A374FD">
                        <w:rPr>
                          <w:sz w:val="24"/>
                          <w:szCs w:val="24"/>
                        </w:rPr>
                        <w:t>In the 1960’s, the European Common Market and Japan provided competition for American goods and dislocated America’s</w:t>
                      </w:r>
                      <w:r>
                        <w:rPr>
                          <w:sz w:val="24"/>
                          <w:szCs w:val="24"/>
                        </w:rPr>
                        <w:t xml:space="preserve"> predominance in world markets.</w:t>
                      </w:r>
                      <w:r w:rsidRPr="00A374FD">
                        <w:rPr>
                          <w:sz w:val="24"/>
                          <w:szCs w:val="24"/>
                        </w:rPr>
                        <w:t xml:space="preserve"> New blocs have been particularly sensitive to protecting their textiles and </w:t>
                      </w:r>
                      <w:r>
                        <w:rPr>
                          <w:sz w:val="24"/>
                          <w:szCs w:val="24"/>
                        </w:rPr>
                        <w:t xml:space="preserve">farm produce through subsidies. </w:t>
                      </w:r>
                      <w:r w:rsidRPr="00A374FD">
                        <w:rPr>
                          <w:sz w:val="24"/>
                          <w:szCs w:val="24"/>
                        </w:rPr>
                        <w:t>Such a policy protects inefficient European producers from competition and leads to overproduction, the European stee</w:t>
                      </w:r>
                      <w:r>
                        <w:rPr>
                          <w:sz w:val="24"/>
                          <w:szCs w:val="24"/>
                        </w:rPr>
                        <w:t xml:space="preserve">l producers are also subsidized. </w:t>
                      </w:r>
                      <w:r w:rsidRPr="00A374FD">
                        <w:rPr>
                          <w:sz w:val="24"/>
                          <w:szCs w:val="24"/>
                        </w:rPr>
                        <w:t xml:space="preserve">The US has responded to this with </w:t>
                      </w:r>
                      <w:r>
                        <w:rPr>
                          <w:sz w:val="24"/>
                          <w:szCs w:val="24"/>
                        </w:rPr>
                        <w:t xml:space="preserve">quotas and banning some imports. </w:t>
                      </w:r>
                      <w:r w:rsidRPr="00A374FD">
                        <w:rPr>
                          <w:sz w:val="24"/>
                          <w:szCs w:val="24"/>
                        </w:rPr>
                        <w:t xml:space="preserve">After 1971, the dramatic increase in energy costs, (due to the actions of OPEC) led to a frenzied  demand for </w:t>
                      </w:r>
                      <w:r>
                        <w:rPr>
                          <w:sz w:val="24"/>
                          <w:szCs w:val="24"/>
                        </w:rPr>
                        <w:t xml:space="preserve">a return to protective tariffs. </w:t>
                      </w:r>
                      <w:r w:rsidRPr="00A374FD">
                        <w:rPr>
                          <w:sz w:val="24"/>
                          <w:szCs w:val="24"/>
                        </w:rPr>
                        <w:t>In the 1980’s, a stagnation in the world markets was brought about by a tremendous increase in productive capacity.</w:t>
                      </w:r>
                    </w:p>
                    <w:p w:rsidR="00A374FD" w:rsidRPr="00627E78" w:rsidRDefault="00A374FD" w:rsidP="00A374FD">
                      <w:pPr>
                        <w:spacing w:after="0" w:line="240" w:lineRule="auto"/>
                        <w:rPr>
                          <w:sz w:val="24"/>
                          <w:szCs w:val="24"/>
                        </w:rPr>
                      </w:pPr>
                      <w:r w:rsidRPr="00A374FD">
                        <w:rPr>
                          <w:sz w:val="24"/>
                          <w:szCs w:val="24"/>
                        </w:rPr>
                        <w:t>“Dumping” of surplus goods in non-industrial nations became common, and resulted in the raising of protective tariffs by non-industrial natio</w:t>
                      </w:r>
                      <w:r>
                        <w:rPr>
                          <w:sz w:val="24"/>
                          <w:szCs w:val="24"/>
                        </w:rPr>
                        <w:t xml:space="preserve">ns to save their own economies. </w:t>
                      </w:r>
                      <w:r w:rsidRPr="00A374FD">
                        <w:rPr>
                          <w:sz w:val="24"/>
                          <w:szCs w:val="24"/>
                        </w:rPr>
                        <w:t>The free trade system devised at the end of WWII was no longer was no longer working, as industrial production outstripped market demands.</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2960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39420" id="AutoShape 59" o:spid="_x0000_s1026" type="#_x0000_t32" style="position:absolute;margin-left:-1in;margin-top:662.3pt;width:605.25pt;height:.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N5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2QJ&#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UU2N5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2857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19DBF" id="AutoShape 58" o:spid="_x0000_s1026" type="#_x0000_t32" style="position:absolute;margin-left:-76.5pt;margin-top:639.8pt;width:609.75pt;height:.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yT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1mK&#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KIbvJM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2755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FF21F" id="AutoShape 57" o:spid="_x0000_s1026" type="#_x0000_t32" style="position:absolute;margin-left:-81pt;margin-top:618.05pt;width:614.2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tI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i9k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BdcO0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550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04636" id="AutoShape 55" o:spid="_x0000_s1026" type="#_x0000_t32" style="position:absolute;margin-left:-81pt;margin-top:571.55pt;width:614.2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U1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eYp&#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pdFTU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652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E4AA2" id="AutoShape 56" o:spid="_x0000_s1026" type="#_x0000_t32" style="position:absolute;margin-left:-81pt;margin-top:597.05pt;width:614.2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IZ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9kU&#10;I0V62NLT3utYHE1nYUSDcQVEVmprQ5P0qF7Ns6bfHVK66ohqeYx+OxlIzkJG8i4lXJyBQrvhi2YQ&#10;Q6BAnNexsX2AhEmgY1zL6bYWfvSIwseHeZouHoAc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dnEh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267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64D3F" id="AutoShape 67" o:spid="_x0000_s1026" type="#_x0000_t32" style="position:absolute;margin-left:-76.5pt;margin-top:199.55pt;width:82.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pC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y&#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vC86Q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3164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C812F" id="AutoShape 62" o:spid="_x0000_s1026" type="#_x0000_t32" style="position:absolute;margin-left:-1in;margin-top:65.3pt;width:74.25pt;height:.7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BhfVA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3062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CDB0E" id="AutoShape 60" o:spid="_x0000_s1026" type="#_x0000_t32" style="position:absolute;margin-left:-1in;margin-top:12.05pt;width:74.25pt;height: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AR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1Po&#10;l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3xqQE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943936" behindDoc="0" locked="0" layoutInCell="1" allowOverlap="1" wp14:anchorId="4133CA52" wp14:editId="7AE57870">
                <wp:simplePos x="0" y="0"/>
                <wp:positionH relativeFrom="margin">
                  <wp:posOffset>3028950</wp:posOffset>
                </wp:positionH>
                <wp:positionV relativeFrom="paragraph">
                  <wp:posOffset>0</wp:posOffset>
                </wp:positionV>
                <wp:extent cx="3467100" cy="7419975"/>
                <wp:effectExtent l="0" t="0" r="19050" b="28575"/>
                <wp:wrapSquare wrapText="bothSides"/>
                <wp:docPr id="2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F72F92" w:rsidRDefault="00D65A4F" w:rsidP="00F72F92">
                            <w:pPr>
                              <w:spacing w:after="0" w:line="240" w:lineRule="auto"/>
                              <w:rPr>
                                <w:b/>
                                <w:sz w:val="28"/>
                                <w:szCs w:val="24"/>
                              </w:rPr>
                            </w:pPr>
                            <w:r>
                              <w:rPr>
                                <w:b/>
                                <w:sz w:val="28"/>
                                <w:szCs w:val="24"/>
                              </w:rPr>
                              <w:t>North American Free Trade Act</w:t>
                            </w:r>
                          </w:p>
                          <w:p w:rsidR="00D65A4F" w:rsidRPr="00D65A4F" w:rsidRDefault="00D65A4F" w:rsidP="00D65A4F">
                            <w:pPr>
                              <w:spacing w:after="0" w:line="240" w:lineRule="auto"/>
                              <w:rPr>
                                <w:sz w:val="24"/>
                                <w:szCs w:val="24"/>
                              </w:rPr>
                            </w:pPr>
                            <w:r w:rsidRPr="00D65A4F">
                              <w:rPr>
                                <w:sz w:val="24"/>
                                <w:szCs w:val="24"/>
                              </w:rPr>
                              <w:t>The impetus toward free trade was reversed.</w:t>
                            </w:r>
                          </w:p>
                          <w:p w:rsidR="00D65A4F" w:rsidRPr="00D65A4F" w:rsidRDefault="00D65A4F" w:rsidP="00D65A4F">
                            <w:pPr>
                              <w:spacing w:after="0" w:line="240" w:lineRule="auto"/>
                              <w:rPr>
                                <w:sz w:val="24"/>
                                <w:szCs w:val="24"/>
                              </w:rPr>
                            </w:pPr>
                            <w:r w:rsidRPr="00D65A4F">
                              <w:rPr>
                                <w:sz w:val="24"/>
                                <w:szCs w:val="24"/>
                              </w:rPr>
                              <w:t>One example of this was the decision by                                                                members of the European Union, not to                                                                                buy from foreign producers until all similar                                                      products within the EU had been purchased.</w:t>
                            </w:r>
                          </w:p>
                          <w:p w:rsidR="00D65A4F" w:rsidRPr="00D65A4F" w:rsidRDefault="00D65A4F" w:rsidP="00D65A4F">
                            <w:pPr>
                              <w:spacing w:after="0" w:line="240" w:lineRule="auto"/>
                              <w:rPr>
                                <w:sz w:val="24"/>
                                <w:szCs w:val="24"/>
                              </w:rPr>
                            </w:pPr>
                            <w:r w:rsidRPr="00D65A4F">
                              <w:rPr>
                                <w:sz w:val="24"/>
                                <w:szCs w:val="24"/>
                              </w:rPr>
                              <w:t>Most industrial nations opened branch plants                                                   in the EU to try to get in the back door.</w:t>
                            </w:r>
                          </w:p>
                          <w:p w:rsidR="00D65A4F" w:rsidRPr="00D65A4F" w:rsidRDefault="00D65A4F" w:rsidP="00D65A4F">
                            <w:pPr>
                              <w:spacing w:after="0" w:line="240" w:lineRule="auto"/>
                              <w:rPr>
                                <w:sz w:val="24"/>
                                <w:szCs w:val="24"/>
                              </w:rPr>
                            </w:pPr>
                            <w:r w:rsidRPr="00D65A4F">
                              <w:rPr>
                                <w:sz w:val="24"/>
                                <w:szCs w:val="24"/>
                              </w:rPr>
                              <w:t>The North American Free Trade Agreement                                                        (NAFTA) was formed between Canada, USA, and Mexico in response to the EU.</w:t>
                            </w:r>
                          </w:p>
                          <w:p w:rsidR="00D65A4F" w:rsidRPr="00D65A4F" w:rsidRDefault="00D65A4F" w:rsidP="00D65A4F">
                            <w:pPr>
                              <w:spacing w:after="0" w:line="240" w:lineRule="auto"/>
                              <w:rPr>
                                <w:sz w:val="24"/>
                                <w:szCs w:val="24"/>
                              </w:rPr>
                            </w:pPr>
                            <w:r w:rsidRPr="00D65A4F">
                              <w:rPr>
                                <w:sz w:val="24"/>
                                <w:szCs w:val="24"/>
                              </w:rPr>
                              <w:t>Foreign interests established branch plants in North America, too, under licence to the parent firm.</w:t>
                            </w:r>
                          </w:p>
                          <w:p w:rsidR="00D65A4F" w:rsidRPr="00D65A4F" w:rsidRDefault="00D65A4F" w:rsidP="00D65A4F">
                            <w:pPr>
                              <w:spacing w:after="0" w:line="240" w:lineRule="auto"/>
                              <w:rPr>
                                <w:sz w:val="24"/>
                                <w:szCs w:val="24"/>
                              </w:rPr>
                            </w:pPr>
                            <w:r w:rsidRPr="00D65A4F">
                              <w:rPr>
                                <w:sz w:val="24"/>
                                <w:szCs w:val="24"/>
                              </w:rPr>
                              <w:t>They created employment in exchange for getting around tariff barriers.</w:t>
                            </w:r>
                          </w:p>
                          <w:p w:rsidR="00D65A4F" w:rsidRDefault="00D65A4F" w:rsidP="00D65A4F">
                            <w:pPr>
                              <w:spacing w:after="0" w:line="240" w:lineRule="auto"/>
                              <w:rPr>
                                <w:sz w:val="24"/>
                                <w:szCs w:val="24"/>
                              </w:rPr>
                            </w:pPr>
                            <w:r w:rsidRPr="00D65A4F">
                              <w:rPr>
                                <w:sz w:val="24"/>
                                <w:szCs w:val="24"/>
                              </w:rPr>
                              <w:t>The increasingly global nature of large corporations and industrial enterprise render economic nationalism obsolete.</w:t>
                            </w:r>
                          </w:p>
                          <w:p w:rsidR="00D65A4F" w:rsidRPr="00D65A4F" w:rsidRDefault="00D65A4F" w:rsidP="00D65A4F">
                            <w:pPr>
                              <w:spacing w:after="0" w:line="240" w:lineRule="auto"/>
                              <w:rPr>
                                <w:b/>
                                <w:sz w:val="28"/>
                                <w:szCs w:val="24"/>
                              </w:rPr>
                            </w:pPr>
                            <w:r w:rsidRPr="00D65A4F">
                              <w:rPr>
                                <w:b/>
                                <w:sz w:val="28"/>
                                <w:szCs w:val="24"/>
                              </w:rPr>
                              <w:t>Currencies</w:t>
                            </w:r>
                          </w:p>
                          <w:p w:rsidR="00D65A4F" w:rsidRPr="00D65A4F" w:rsidRDefault="00D65A4F" w:rsidP="00D65A4F">
                            <w:pPr>
                              <w:spacing w:after="0" w:line="240" w:lineRule="auto"/>
                              <w:rPr>
                                <w:sz w:val="24"/>
                                <w:szCs w:val="24"/>
                              </w:rPr>
                            </w:pPr>
                            <w:r w:rsidRPr="00D65A4F">
                              <w:rPr>
                                <w:sz w:val="24"/>
                                <w:szCs w:val="24"/>
                              </w:rPr>
                              <w:t>In addition to international trade, economic interdependence involves the e</w:t>
                            </w:r>
                            <w:r>
                              <w:rPr>
                                <w:sz w:val="24"/>
                                <w:szCs w:val="24"/>
                              </w:rPr>
                              <w:t xml:space="preserve">xchange of national currencies. </w:t>
                            </w:r>
                            <w:r w:rsidRPr="00D65A4F">
                              <w:rPr>
                                <w:sz w:val="24"/>
                                <w:szCs w:val="24"/>
                              </w:rPr>
                              <w:t>The international money market remained stable until the reconstruction of Germany and Ja</w:t>
                            </w:r>
                            <w:r>
                              <w:rPr>
                                <w:sz w:val="24"/>
                                <w:szCs w:val="24"/>
                              </w:rPr>
                              <w:t xml:space="preserve">pan was complete in the 1960’s. </w:t>
                            </w:r>
                            <w:r w:rsidRPr="00D65A4F">
                              <w:rPr>
                                <w:sz w:val="24"/>
                                <w:szCs w:val="24"/>
                              </w:rPr>
                              <w:t>By 1971, continuing and growing deficits caused grave conce</w:t>
                            </w:r>
                            <w:r>
                              <w:rPr>
                                <w:sz w:val="24"/>
                                <w:szCs w:val="24"/>
                              </w:rPr>
                              <w:t xml:space="preserve">rn for the American government. </w:t>
                            </w:r>
                            <w:r w:rsidRPr="00D65A4F">
                              <w:rPr>
                                <w:sz w:val="24"/>
                                <w:szCs w:val="24"/>
                              </w:rPr>
                              <w:t>The Americans, who had borne a major part of the costs of defending and rebuilding Europe, now demanded that the franc, mark, and yen be revalued upward in</w:t>
                            </w:r>
                            <w:r>
                              <w:rPr>
                                <w:sz w:val="24"/>
                                <w:szCs w:val="24"/>
                              </w:rPr>
                              <w:t xml:space="preserve"> order to reduce the imbalance. </w:t>
                            </w:r>
                            <w:r w:rsidRPr="00D65A4F">
                              <w:rPr>
                                <w:sz w:val="24"/>
                                <w:szCs w:val="24"/>
                              </w:rPr>
                              <w:t>This revaluation would cause goods from France, West Germany, and Japan to be relatively more expensive for American consumers, creating less demand and a lower balance-of-payments deficit.</w:t>
                            </w:r>
                            <w:r w:rsidRPr="00D65A4F">
                              <w:t xml:space="preserve"> </w:t>
                            </w:r>
                            <w:r w:rsidRPr="00D65A4F">
                              <w:rPr>
                                <w:sz w:val="24"/>
                                <w:szCs w:val="24"/>
                              </w:rPr>
                              <w:t>French president Charles de Gaulle made a bid to cripple the USA financially through redempti</w:t>
                            </w:r>
                            <w:r>
                              <w:rPr>
                                <w:sz w:val="24"/>
                                <w:szCs w:val="24"/>
                              </w:rPr>
                              <w:t xml:space="preserve">on of American dollars in gold. </w:t>
                            </w:r>
                            <w:r w:rsidRPr="00D65A4F">
                              <w:rPr>
                                <w:sz w:val="24"/>
                                <w:szCs w:val="24"/>
                              </w:rPr>
                              <w:t>US president Richard Nixon took the US off the gold standard and devalued the American currency.</w:t>
                            </w:r>
                          </w:p>
                          <w:p w:rsidR="00D65A4F" w:rsidRPr="00D65A4F" w:rsidRDefault="00D65A4F" w:rsidP="00D65A4F">
                            <w:pPr>
                              <w:spacing w:after="0" w:line="240" w:lineRule="auto"/>
                              <w:rPr>
                                <w:sz w:val="24"/>
                                <w:szCs w:val="24"/>
                              </w:rPr>
                            </w:pPr>
                            <w:r w:rsidRPr="00D65A4F">
                              <w:rPr>
                                <w:sz w:val="24"/>
                                <w:szCs w:val="24"/>
                              </w:rPr>
                              <w:t>Nations holding American currency suffered heavy financial losses</w:t>
                            </w:r>
                          </w:p>
                          <w:p w:rsidR="00D65A4F" w:rsidRPr="00627E78" w:rsidRDefault="00D65A4F" w:rsidP="00D65A4F">
                            <w:pPr>
                              <w:spacing w:after="0" w:line="240" w:lineRule="auto"/>
                              <w:rPr>
                                <w:sz w:val="24"/>
                                <w:szCs w:val="24"/>
                              </w:rPr>
                            </w:pPr>
                            <w:r w:rsidRPr="00D65A4F">
                              <w:rPr>
                                <w:sz w:val="24"/>
                                <w:szCs w:val="24"/>
                              </w:rPr>
                              <w:t>Since then exchange rates have been permitted to fluctuate more or less naturally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53" type="#_x0000_t202" style="position:absolute;margin-left:238.5pt;margin-top:0;width:273pt;height:584.2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" strokecolor="window">
                <v:textbox>
                  <w:txbxContent>
                    <w:p w:rsidR="00F72F92" w:rsidRDefault="00D65A4F" w:rsidP="00F72F92">
                      <w:pPr>
                        <w:spacing w:after="0" w:line="240" w:lineRule="auto"/>
                        <w:rPr>
                          <w:b/>
                          <w:sz w:val="28"/>
                          <w:szCs w:val="24"/>
                        </w:rPr>
                      </w:pPr>
                      <w:r>
                        <w:rPr>
                          <w:b/>
                          <w:sz w:val="28"/>
                          <w:szCs w:val="24"/>
                        </w:rPr>
                        <w:t>North American Free Trade Act</w:t>
                      </w:r>
                    </w:p>
                    <w:p w:rsidR="00D65A4F" w:rsidRPr="00D65A4F" w:rsidRDefault="00D65A4F" w:rsidP="00D65A4F">
                      <w:pPr>
                        <w:spacing w:after="0" w:line="240" w:lineRule="auto"/>
                        <w:rPr>
                          <w:sz w:val="24"/>
                          <w:szCs w:val="24"/>
                        </w:rPr>
                      </w:pPr>
                      <w:r w:rsidRPr="00D65A4F">
                        <w:rPr>
                          <w:sz w:val="24"/>
                          <w:szCs w:val="24"/>
                        </w:rPr>
                        <w:t>The impetus toward free trade was reversed.</w:t>
                      </w:r>
                    </w:p>
                    <w:p w:rsidR="00D65A4F" w:rsidRPr="00D65A4F" w:rsidRDefault="00D65A4F" w:rsidP="00D65A4F">
                      <w:pPr>
                        <w:spacing w:after="0" w:line="240" w:lineRule="auto"/>
                        <w:rPr>
                          <w:sz w:val="24"/>
                          <w:szCs w:val="24"/>
                        </w:rPr>
                      </w:pPr>
                      <w:r w:rsidRPr="00D65A4F">
                        <w:rPr>
                          <w:sz w:val="24"/>
                          <w:szCs w:val="24"/>
                        </w:rPr>
                        <w:t>One example of this was the decision by                                                                members of the European Union, not to                                                                                buy from foreign producers until all similar                                                      products within the EU had been purchased.</w:t>
                      </w:r>
                    </w:p>
                    <w:p w:rsidR="00D65A4F" w:rsidRPr="00D65A4F" w:rsidRDefault="00D65A4F" w:rsidP="00D65A4F">
                      <w:pPr>
                        <w:spacing w:after="0" w:line="240" w:lineRule="auto"/>
                        <w:rPr>
                          <w:sz w:val="24"/>
                          <w:szCs w:val="24"/>
                        </w:rPr>
                      </w:pPr>
                      <w:r w:rsidRPr="00D65A4F">
                        <w:rPr>
                          <w:sz w:val="24"/>
                          <w:szCs w:val="24"/>
                        </w:rPr>
                        <w:t>Most industrial nations opened branch plants                                                   in the EU to try to get in the back door.</w:t>
                      </w:r>
                    </w:p>
                    <w:p w:rsidR="00D65A4F" w:rsidRPr="00D65A4F" w:rsidRDefault="00D65A4F" w:rsidP="00D65A4F">
                      <w:pPr>
                        <w:spacing w:after="0" w:line="240" w:lineRule="auto"/>
                        <w:rPr>
                          <w:sz w:val="24"/>
                          <w:szCs w:val="24"/>
                        </w:rPr>
                      </w:pPr>
                      <w:r w:rsidRPr="00D65A4F">
                        <w:rPr>
                          <w:sz w:val="24"/>
                          <w:szCs w:val="24"/>
                        </w:rPr>
                        <w:t>The North American Free Trade Agreement                                                        (NAFTA) was formed between Canada, USA, and Mexico in response to the EU.</w:t>
                      </w:r>
                    </w:p>
                    <w:p w:rsidR="00D65A4F" w:rsidRPr="00D65A4F" w:rsidRDefault="00D65A4F" w:rsidP="00D65A4F">
                      <w:pPr>
                        <w:spacing w:after="0" w:line="240" w:lineRule="auto"/>
                        <w:rPr>
                          <w:sz w:val="24"/>
                          <w:szCs w:val="24"/>
                        </w:rPr>
                      </w:pPr>
                      <w:r w:rsidRPr="00D65A4F">
                        <w:rPr>
                          <w:sz w:val="24"/>
                          <w:szCs w:val="24"/>
                        </w:rPr>
                        <w:t xml:space="preserve">Foreign interests established branch plants in North America, too, under </w:t>
                      </w:r>
                      <w:proofErr w:type="spellStart"/>
                      <w:r w:rsidRPr="00D65A4F">
                        <w:rPr>
                          <w:sz w:val="24"/>
                          <w:szCs w:val="24"/>
                        </w:rPr>
                        <w:t>licence</w:t>
                      </w:r>
                      <w:proofErr w:type="spellEnd"/>
                      <w:r w:rsidRPr="00D65A4F">
                        <w:rPr>
                          <w:sz w:val="24"/>
                          <w:szCs w:val="24"/>
                        </w:rPr>
                        <w:t xml:space="preserve"> to the parent firm.</w:t>
                      </w:r>
                    </w:p>
                    <w:p w:rsidR="00D65A4F" w:rsidRPr="00D65A4F" w:rsidRDefault="00D65A4F" w:rsidP="00D65A4F">
                      <w:pPr>
                        <w:spacing w:after="0" w:line="240" w:lineRule="auto"/>
                        <w:rPr>
                          <w:sz w:val="24"/>
                          <w:szCs w:val="24"/>
                        </w:rPr>
                      </w:pPr>
                      <w:r w:rsidRPr="00D65A4F">
                        <w:rPr>
                          <w:sz w:val="24"/>
                          <w:szCs w:val="24"/>
                        </w:rPr>
                        <w:t>They created employment in exchange for getting around tariff barriers.</w:t>
                      </w:r>
                    </w:p>
                    <w:p w:rsidR="00D65A4F" w:rsidRDefault="00D65A4F" w:rsidP="00D65A4F">
                      <w:pPr>
                        <w:spacing w:after="0" w:line="240" w:lineRule="auto"/>
                        <w:rPr>
                          <w:sz w:val="24"/>
                          <w:szCs w:val="24"/>
                        </w:rPr>
                      </w:pPr>
                      <w:r w:rsidRPr="00D65A4F">
                        <w:rPr>
                          <w:sz w:val="24"/>
                          <w:szCs w:val="24"/>
                        </w:rPr>
                        <w:t>The increasingly global nature of large corporations and industrial enterprise render economic nationalism obsolete.</w:t>
                      </w:r>
                    </w:p>
                    <w:p w:rsidR="00D65A4F" w:rsidRPr="00D65A4F" w:rsidRDefault="00D65A4F" w:rsidP="00D65A4F">
                      <w:pPr>
                        <w:spacing w:after="0" w:line="240" w:lineRule="auto"/>
                        <w:rPr>
                          <w:b/>
                          <w:sz w:val="28"/>
                          <w:szCs w:val="24"/>
                        </w:rPr>
                      </w:pPr>
                      <w:r w:rsidRPr="00D65A4F">
                        <w:rPr>
                          <w:b/>
                          <w:sz w:val="28"/>
                          <w:szCs w:val="24"/>
                        </w:rPr>
                        <w:t>Currencies</w:t>
                      </w:r>
                    </w:p>
                    <w:p w:rsidR="00D65A4F" w:rsidRPr="00D65A4F" w:rsidRDefault="00D65A4F" w:rsidP="00D65A4F">
                      <w:pPr>
                        <w:spacing w:after="0" w:line="240" w:lineRule="auto"/>
                        <w:rPr>
                          <w:sz w:val="24"/>
                          <w:szCs w:val="24"/>
                        </w:rPr>
                      </w:pPr>
                      <w:r w:rsidRPr="00D65A4F">
                        <w:rPr>
                          <w:sz w:val="24"/>
                          <w:szCs w:val="24"/>
                        </w:rPr>
                        <w:t>In addition to international trade, economic interdependence involves the e</w:t>
                      </w:r>
                      <w:r>
                        <w:rPr>
                          <w:sz w:val="24"/>
                          <w:szCs w:val="24"/>
                        </w:rPr>
                        <w:t xml:space="preserve">xchange of national currencies. </w:t>
                      </w:r>
                      <w:r w:rsidRPr="00D65A4F">
                        <w:rPr>
                          <w:sz w:val="24"/>
                          <w:szCs w:val="24"/>
                        </w:rPr>
                        <w:t>The international money market remained stable until the reconstruction of Germany and Ja</w:t>
                      </w:r>
                      <w:r>
                        <w:rPr>
                          <w:sz w:val="24"/>
                          <w:szCs w:val="24"/>
                        </w:rPr>
                        <w:t xml:space="preserve">pan was complete in the 1960’s. </w:t>
                      </w:r>
                      <w:r w:rsidRPr="00D65A4F">
                        <w:rPr>
                          <w:sz w:val="24"/>
                          <w:szCs w:val="24"/>
                        </w:rPr>
                        <w:t>By 1971, continuing and growing deficits caused grave conce</w:t>
                      </w:r>
                      <w:r>
                        <w:rPr>
                          <w:sz w:val="24"/>
                          <w:szCs w:val="24"/>
                        </w:rPr>
                        <w:t xml:space="preserve">rn for the American government. </w:t>
                      </w:r>
                      <w:r w:rsidRPr="00D65A4F">
                        <w:rPr>
                          <w:sz w:val="24"/>
                          <w:szCs w:val="24"/>
                        </w:rPr>
                        <w:t>The Americans, who had borne a major part of the costs of defending and rebuilding Europe, now demanded that the franc, mark, and yen be revalued upward in</w:t>
                      </w:r>
                      <w:r>
                        <w:rPr>
                          <w:sz w:val="24"/>
                          <w:szCs w:val="24"/>
                        </w:rPr>
                        <w:t xml:space="preserve"> order to reduce the imbalance. </w:t>
                      </w:r>
                      <w:r w:rsidRPr="00D65A4F">
                        <w:rPr>
                          <w:sz w:val="24"/>
                          <w:szCs w:val="24"/>
                        </w:rPr>
                        <w:t>This revaluation would cause goods from France, West Germany, and Japan to be relatively more expensive for American consumers, creating less demand and a lower balance-of-payments deficit.</w:t>
                      </w:r>
                      <w:r w:rsidRPr="00D65A4F">
                        <w:t xml:space="preserve"> </w:t>
                      </w:r>
                      <w:r w:rsidRPr="00D65A4F">
                        <w:rPr>
                          <w:sz w:val="24"/>
                          <w:szCs w:val="24"/>
                        </w:rPr>
                        <w:t>French president Charles de Gaulle made a bid to cripple the USA financially through redempti</w:t>
                      </w:r>
                      <w:r>
                        <w:rPr>
                          <w:sz w:val="24"/>
                          <w:szCs w:val="24"/>
                        </w:rPr>
                        <w:t xml:space="preserve">on of American dollars in gold. </w:t>
                      </w:r>
                      <w:r w:rsidRPr="00D65A4F">
                        <w:rPr>
                          <w:sz w:val="24"/>
                          <w:szCs w:val="24"/>
                        </w:rPr>
                        <w:t>US president Richard Nixon took the US off the gold standard and devalued the American currency.</w:t>
                      </w:r>
                    </w:p>
                    <w:p w:rsidR="00D65A4F" w:rsidRPr="00D65A4F" w:rsidRDefault="00D65A4F" w:rsidP="00D65A4F">
                      <w:pPr>
                        <w:spacing w:after="0" w:line="240" w:lineRule="auto"/>
                        <w:rPr>
                          <w:sz w:val="24"/>
                          <w:szCs w:val="24"/>
                        </w:rPr>
                      </w:pPr>
                      <w:r w:rsidRPr="00D65A4F">
                        <w:rPr>
                          <w:sz w:val="24"/>
                          <w:szCs w:val="24"/>
                        </w:rPr>
                        <w:t>Nations holding American currency suffered heavy financial losses</w:t>
                      </w:r>
                    </w:p>
                    <w:p w:rsidR="00D65A4F" w:rsidRPr="00627E78" w:rsidRDefault="00D65A4F" w:rsidP="00D65A4F">
                      <w:pPr>
                        <w:spacing w:after="0" w:line="240" w:lineRule="auto"/>
                        <w:rPr>
                          <w:sz w:val="24"/>
                          <w:szCs w:val="24"/>
                        </w:rPr>
                      </w:pPr>
                      <w:r w:rsidRPr="00D65A4F">
                        <w:rPr>
                          <w:sz w:val="24"/>
                          <w:szCs w:val="24"/>
                        </w:rPr>
                        <w:t>Since then exchange rates have been permitted to fluctuate more or less naturally</w:t>
                      </w: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3984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CA569" id="AutoShape 59" o:spid="_x0000_s1026" type="#_x0000_t32" style="position:absolute;margin-left:-1in;margin-top:662.3pt;width:605.25pt;height:.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0n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WIO&#10;D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uBU0n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3881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7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3AC5A" id="AutoShape 58" o:spid="_x0000_s1026" type="#_x0000_t32" style="position:absolute;margin-left:-76.5pt;margin-top:639.8pt;width:609.75pt;height:.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JT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K42UlM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3779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7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0F7D5" id="AutoShape 57" o:spid="_x0000_s1026" type="#_x0000_t32" style="position:absolute;margin-left:-81pt;margin-top:618.05pt;width:614.2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zo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uYp&#10;RpL0sKWng1OhOJrN/YgGbXOILOXO+CbpSb7qZ0W/WyRV2RLZ8BD9dtaQnPiM6F2Kv1gNhfbDF8Ug&#10;hkCBMK9TbXoPCZNAp7CW820t/OQQhY/zRRwv5zOM6OiLSD4mamPdZ6565I0CW2eIaFpXKilh+cok&#10;oQw5PlvnaZF8TPBVpdqKrgsa6CQaCrycpbOQYFUnmHf6MGuafdkZdCReReEXegTPfZhRB8kCWMsJ&#10;21xtR0R3saF4Jz0eNAZ0rtZFJj+W8XKz2CyySZY+bCZZXFWTp22ZTR62yXxWfar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dgHO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574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7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2AA36" id="AutoShape 55" o:spid="_x0000_s1026" type="#_x0000_t32" style="position:absolute;margin-left:-81pt;margin-top:571.55pt;width:614.2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HV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tpg/&#10;YC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DfQdU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676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32916" id="AutoShape 56" o:spid="_x0000_s1026" type="#_x0000_t32" style="position:absolute;margin-left:-81pt;margin-top:597.05pt;width:614.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W5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57Mc&#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BdbNb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291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FB943" id="AutoShape 67" o:spid="_x0000_s1026" type="#_x0000_t32" style="position:absolute;margin-left:-76.5pt;margin-top:199.55pt;width:82.5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R+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6&#10;xk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hvCkf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4188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36213" id="AutoShape 62" o:spid="_x0000_s1026" type="#_x0000_t32" style="position:absolute;margin-left:-1in;margin-top:65.3pt;width:74.25pt;height:.7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Jqe3g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4086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7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2ECEC" id="AutoShape 60" o:spid="_x0000_s1026" type="#_x0000_t32" style="position:absolute;margin-left:-1in;margin-top:12.05pt;width:74.25pt;height: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dM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bDr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gen3T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F72F92" w:rsidRPr="00051DBF" w:rsidRDefault="00F72F92" w:rsidP="00F72F92">
      <w:pPr>
        <w:rPr>
          <w:u w:val="single"/>
        </w:rPr>
      </w:pPr>
      <w:r w:rsidRPr="00051DBF">
        <w:rPr>
          <w:noProof/>
          <w:u w:val="single"/>
        </w:rPr>
        <w:lastRenderedPageBreak/>
        <mc:AlternateContent>
          <mc:Choice Requires="wps">
            <w:drawing>
              <wp:anchor distT="45720" distB="45720" distL="114300" distR="114300" simplePos="0" relativeHeight="251954176" behindDoc="0" locked="0" layoutInCell="1" allowOverlap="1" wp14:anchorId="4133CA52" wp14:editId="7AE57870">
                <wp:simplePos x="0" y="0"/>
                <wp:positionH relativeFrom="margin">
                  <wp:posOffset>3028950</wp:posOffset>
                </wp:positionH>
                <wp:positionV relativeFrom="paragraph">
                  <wp:posOffset>0</wp:posOffset>
                </wp:positionV>
                <wp:extent cx="3467100" cy="7543800"/>
                <wp:effectExtent l="0" t="0" r="19050" b="19050"/>
                <wp:wrapSquare wrapText="bothSides"/>
                <wp:docPr id="2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43800"/>
                        </a:xfrm>
                        <a:prstGeom prst="rect">
                          <a:avLst/>
                        </a:prstGeom>
                        <a:solidFill>
                          <a:srgbClr val="FFFFFF"/>
                        </a:solidFill>
                        <a:ln w="9525">
                          <a:solidFill>
                            <a:sysClr val="window" lastClr="FFFFFF"/>
                          </a:solidFill>
                          <a:miter lim="800000"/>
                          <a:headEnd/>
                          <a:tailEnd/>
                        </a:ln>
                      </wps:spPr>
                      <wps:txbx>
                        <w:txbxContent>
                          <w:p w:rsidR="00F72F92" w:rsidRPr="00D65A4F" w:rsidRDefault="00D65A4F" w:rsidP="00F72F92">
                            <w:pPr>
                              <w:spacing w:after="0" w:line="240" w:lineRule="auto"/>
                              <w:rPr>
                                <w:b/>
                                <w:sz w:val="24"/>
                                <w:szCs w:val="24"/>
                              </w:rPr>
                            </w:pPr>
                            <w:r w:rsidRPr="00D65A4F">
                              <w:rPr>
                                <w:b/>
                                <w:sz w:val="24"/>
                                <w:szCs w:val="24"/>
                              </w:rPr>
                              <w:t xml:space="preserve">The World Trade Organization </w:t>
                            </w:r>
                          </w:p>
                          <w:p w:rsidR="00D65A4F" w:rsidRDefault="00D65A4F" w:rsidP="00D65A4F">
                            <w:pPr>
                              <w:spacing w:after="0" w:line="240" w:lineRule="auto"/>
                              <w:rPr>
                                <w:sz w:val="24"/>
                                <w:szCs w:val="24"/>
                              </w:rPr>
                            </w:pPr>
                            <w:r w:rsidRPr="00D65A4F">
                              <w:rPr>
                                <w:sz w:val="24"/>
                                <w:szCs w:val="24"/>
                              </w:rPr>
                              <w:t xml:space="preserve">In 1995, the </w:t>
                            </w:r>
                            <w:r>
                              <w:rPr>
                                <w:sz w:val="24"/>
                                <w:szCs w:val="24"/>
                              </w:rPr>
                              <w:t xml:space="preserve">WTO succeeded the GATT. </w:t>
                            </w:r>
                            <w:r w:rsidRPr="00D65A4F">
                              <w:rPr>
                                <w:sz w:val="24"/>
                                <w:szCs w:val="24"/>
                              </w:rPr>
                              <w:t>With a larger membership than the GATT, th</w:t>
                            </w:r>
                            <w:r>
                              <w:rPr>
                                <w:sz w:val="24"/>
                                <w:szCs w:val="24"/>
                              </w:rPr>
                              <w:t xml:space="preserve">e WTO also has a broader scope. </w:t>
                            </w:r>
                            <w:r w:rsidRPr="00D65A4F">
                              <w:rPr>
                                <w:sz w:val="24"/>
                                <w:szCs w:val="24"/>
                              </w:rPr>
                              <w:t>The WTO applies to trade in goods and also includes serv</w:t>
                            </w:r>
                            <w:r>
                              <w:rPr>
                                <w:sz w:val="24"/>
                                <w:szCs w:val="24"/>
                              </w:rPr>
                              <w:t xml:space="preserve">ices and intellectual property. </w:t>
                            </w:r>
                            <w:r w:rsidRPr="00D65A4F">
                              <w:rPr>
                                <w:sz w:val="24"/>
                                <w:szCs w:val="24"/>
                              </w:rPr>
                              <w:t>It determines how governments deal with domestic trade legislation and regulations and provides collective debate, negotiation, and adjudication for international trade relations.</w:t>
                            </w:r>
                          </w:p>
                          <w:p w:rsidR="00D65A4F" w:rsidRPr="00D65A4F" w:rsidRDefault="00D65A4F" w:rsidP="00D65A4F">
                            <w:pPr>
                              <w:spacing w:after="0" w:line="240" w:lineRule="auto"/>
                              <w:rPr>
                                <w:b/>
                                <w:sz w:val="24"/>
                                <w:szCs w:val="24"/>
                              </w:rPr>
                            </w:pPr>
                            <w:r w:rsidRPr="00D65A4F">
                              <w:rPr>
                                <w:b/>
                                <w:sz w:val="24"/>
                                <w:szCs w:val="24"/>
                              </w:rPr>
                              <w:t>The UN in the 1990s</w:t>
                            </w:r>
                          </w:p>
                          <w:p w:rsidR="00D65A4F" w:rsidRPr="00D65A4F" w:rsidRDefault="00D65A4F" w:rsidP="00D65A4F">
                            <w:pPr>
                              <w:spacing w:after="0" w:line="240" w:lineRule="auto"/>
                              <w:rPr>
                                <w:sz w:val="24"/>
                                <w:szCs w:val="24"/>
                              </w:rPr>
                            </w:pPr>
                            <w:r w:rsidRPr="00D65A4F">
                              <w:rPr>
                                <w:sz w:val="24"/>
                                <w:szCs w:val="24"/>
                              </w:rPr>
                              <w:t xml:space="preserve">In the face of signs of increased cooperation between the USSR and the USA, hope increased that the UN would begin to play a larger role </w:t>
                            </w:r>
                            <w:r>
                              <w:rPr>
                                <w:sz w:val="24"/>
                                <w:szCs w:val="24"/>
                              </w:rPr>
                              <w:t xml:space="preserve">on the international scene. </w:t>
                            </w:r>
                            <w:r w:rsidRPr="00D65A4F">
                              <w:rPr>
                                <w:sz w:val="24"/>
                                <w:szCs w:val="24"/>
                              </w:rPr>
                              <w:t>Through a serious of resolutions, the UN authorized first sanctions, then armed intervention against the Iraqi f</w:t>
                            </w:r>
                            <w:r>
                              <w:rPr>
                                <w:sz w:val="24"/>
                                <w:szCs w:val="24"/>
                              </w:rPr>
                              <w:t xml:space="preserve">orces that had occupied Kuwait. </w:t>
                            </w:r>
                            <w:r w:rsidRPr="00D65A4F">
                              <w:rPr>
                                <w:sz w:val="24"/>
                                <w:szCs w:val="24"/>
                              </w:rPr>
                              <w:t>Once formal hostilities ceased, the UN established a peacekeeping force along the Ir</w:t>
                            </w:r>
                            <w:r>
                              <w:rPr>
                                <w:sz w:val="24"/>
                                <w:szCs w:val="24"/>
                              </w:rPr>
                              <w:t xml:space="preserve">aq-Kuwait border. </w:t>
                            </w:r>
                            <w:r w:rsidRPr="00D65A4F">
                              <w:rPr>
                                <w:sz w:val="24"/>
                                <w:szCs w:val="24"/>
                              </w:rPr>
                              <w:t>The UN Charter established the provision that the international community would intervene in the interests of collective security when conflict between nation-states threatened the p</w:t>
                            </w:r>
                            <w:r>
                              <w:rPr>
                                <w:sz w:val="24"/>
                                <w:szCs w:val="24"/>
                              </w:rPr>
                              <w:t xml:space="preserve">eace and security of the world. </w:t>
                            </w:r>
                            <w:r w:rsidRPr="00D65A4F">
                              <w:rPr>
                                <w:sz w:val="24"/>
                                <w:szCs w:val="24"/>
                              </w:rPr>
                              <w:t>However, UN involvement in Iraq was done for humanitarian reasons. Due to human rights violations by the government of Iraq.</w:t>
                            </w:r>
                          </w:p>
                          <w:p w:rsidR="00D65A4F" w:rsidRDefault="00D65A4F" w:rsidP="00D65A4F">
                            <w:pPr>
                              <w:spacing w:after="0" w:line="240" w:lineRule="auto"/>
                              <w:rPr>
                                <w:sz w:val="24"/>
                                <w:szCs w:val="24"/>
                              </w:rPr>
                            </w:pPr>
                            <w:r w:rsidRPr="00D65A4F">
                              <w:rPr>
                                <w:sz w:val="24"/>
                                <w:szCs w:val="24"/>
                              </w:rPr>
                              <w:t>By 1996 the majority of UN actions were to support human rights within nations involved in civil unrest (Somalia, Bosnia, Rwanda, Iraq)</w:t>
                            </w:r>
                          </w:p>
                          <w:p w:rsidR="00D65A4F" w:rsidRPr="00D65A4F" w:rsidRDefault="00D65A4F" w:rsidP="00D65A4F">
                            <w:pPr>
                              <w:spacing w:after="0" w:line="240" w:lineRule="auto"/>
                              <w:rPr>
                                <w:b/>
                                <w:sz w:val="24"/>
                                <w:szCs w:val="24"/>
                              </w:rPr>
                            </w:pPr>
                            <w:r w:rsidRPr="00D65A4F">
                              <w:rPr>
                                <w:b/>
                                <w:sz w:val="24"/>
                                <w:szCs w:val="24"/>
                              </w:rPr>
                              <w:t>The future of the UN</w:t>
                            </w:r>
                          </w:p>
                          <w:p w:rsidR="00D65A4F" w:rsidRPr="00D65A4F" w:rsidRDefault="00D65A4F" w:rsidP="00D65A4F">
                            <w:pPr>
                              <w:spacing w:after="0" w:line="240" w:lineRule="auto"/>
                              <w:rPr>
                                <w:sz w:val="24"/>
                                <w:szCs w:val="24"/>
                              </w:rPr>
                            </w:pPr>
                            <w:r w:rsidRPr="00D65A4F">
                              <w:rPr>
                                <w:sz w:val="24"/>
                                <w:szCs w:val="24"/>
                              </w:rPr>
                              <w:t>The UN faces a diff</w:t>
                            </w:r>
                            <w:r>
                              <w:rPr>
                                <w:sz w:val="24"/>
                                <w:szCs w:val="24"/>
                              </w:rPr>
                              <w:t xml:space="preserve">icult future. </w:t>
                            </w:r>
                            <w:r w:rsidRPr="00D65A4F">
                              <w:rPr>
                                <w:sz w:val="24"/>
                                <w:szCs w:val="24"/>
                              </w:rPr>
                              <w:t>The organiza</w:t>
                            </w:r>
                            <w:r>
                              <w:rPr>
                                <w:sz w:val="24"/>
                                <w:szCs w:val="24"/>
                              </w:rPr>
                              <w:t xml:space="preserve">tion turned 50 no 24, Oct.1995. </w:t>
                            </w:r>
                            <w:r w:rsidRPr="00D65A4F">
                              <w:rPr>
                                <w:sz w:val="24"/>
                                <w:szCs w:val="24"/>
                              </w:rPr>
                              <w:t>With the Cold War over the hopes of a more effective UN began to develop</w:t>
                            </w:r>
                          </w:p>
                          <w:p w:rsidR="00D65A4F" w:rsidRPr="00D65A4F" w:rsidRDefault="00D65A4F" w:rsidP="00D65A4F">
                            <w:pPr>
                              <w:spacing w:after="0" w:line="240" w:lineRule="auto"/>
                              <w:rPr>
                                <w:sz w:val="24"/>
                                <w:szCs w:val="24"/>
                              </w:rPr>
                            </w:pPr>
                            <w:r w:rsidRPr="00D65A4F">
                              <w:rPr>
                                <w:sz w:val="24"/>
                                <w:szCs w:val="24"/>
                              </w:rPr>
                              <w:t xml:space="preserve">However between 1989 and 1992 there were 89 armed conflicts (all but three civil disputes, resulting from politics, economic disparity, ethnic hatreds </w:t>
                            </w:r>
                            <w:r>
                              <w:rPr>
                                <w:sz w:val="24"/>
                                <w:szCs w:val="24"/>
                              </w:rPr>
                              <w:t xml:space="preserve">or a combination of the three). </w:t>
                            </w:r>
                            <w:r w:rsidRPr="00D65A4F">
                              <w:rPr>
                                <w:sz w:val="24"/>
                                <w:szCs w:val="24"/>
                              </w:rPr>
                              <w:t>Between 1994 and 95 the UN sent 18 peacekeeping missions in response to i</w:t>
                            </w:r>
                            <w:r>
                              <w:rPr>
                                <w:sz w:val="24"/>
                                <w:szCs w:val="24"/>
                              </w:rPr>
                              <w:t xml:space="preserve">nternational conflicts. </w:t>
                            </w:r>
                            <w:r w:rsidRPr="00D65A4F">
                              <w:rPr>
                                <w:sz w:val="24"/>
                                <w:szCs w:val="24"/>
                              </w:rPr>
                              <w:t>In the newly emerging political world of the new millennium it remains to be seen w</w:t>
                            </w:r>
                            <w:r>
                              <w:rPr>
                                <w:sz w:val="24"/>
                                <w:szCs w:val="24"/>
                              </w:rPr>
                              <w:t xml:space="preserve">hat the role of the UN will be. </w:t>
                            </w:r>
                          </w:p>
                          <w:p w:rsidR="00D65A4F" w:rsidRPr="00627E78" w:rsidRDefault="00D65A4F" w:rsidP="00D65A4F">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A52" id="_x0000_s1054" type="#_x0000_t202" style="position:absolute;margin-left:238.5pt;margin-top:0;width:273pt;height:594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" strokecolor="window">
                <v:textbox>
                  <w:txbxContent>
                    <w:p w:rsidR="00F72F92" w:rsidRPr="00D65A4F" w:rsidRDefault="00D65A4F" w:rsidP="00F72F92">
                      <w:pPr>
                        <w:spacing w:after="0" w:line="240" w:lineRule="auto"/>
                        <w:rPr>
                          <w:b/>
                          <w:sz w:val="24"/>
                          <w:szCs w:val="24"/>
                        </w:rPr>
                      </w:pPr>
                      <w:r w:rsidRPr="00D65A4F">
                        <w:rPr>
                          <w:b/>
                          <w:sz w:val="24"/>
                          <w:szCs w:val="24"/>
                        </w:rPr>
                        <w:t xml:space="preserve">The World Trade Organization </w:t>
                      </w:r>
                    </w:p>
                    <w:p w:rsidR="00D65A4F" w:rsidRDefault="00D65A4F" w:rsidP="00D65A4F">
                      <w:pPr>
                        <w:spacing w:after="0" w:line="240" w:lineRule="auto"/>
                        <w:rPr>
                          <w:sz w:val="24"/>
                          <w:szCs w:val="24"/>
                        </w:rPr>
                      </w:pPr>
                      <w:r w:rsidRPr="00D65A4F">
                        <w:rPr>
                          <w:sz w:val="24"/>
                          <w:szCs w:val="24"/>
                        </w:rPr>
                        <w:t xml:space="preserve">In 1995, the </w:t>
                      </w:r>
                      <w:r>
                        <w:rPr>
                          <w:sz w:val="24"/>
                          <w:szCs w:val="24"/>
                        </w:rPr>
                        <w:t xml:space="preserve">WTO succeeded the GATT. </w:t>
                      </w:r>
                      <w:r w:rsidRPr="00D65A4F">
                        <w:rPr>
                          <w:sz w:val="24"/>
                          <w:szCs w:val="24"/>
                        </w:rPr>
                        <w:t>With a larger membership than the GATT, th</w:t>
                      </w:r>
                      <w:r>
                        <w:rPr>
                          <w:sz w:val="24"/>
                          <w:szCs w:val="24"/>
                        </w:rPr>
                        <w:t xml:space="preserve">e WTO also has a broader scope. </w:t>
                      </w:r>
                      <w:r w:rsidRPr="00D65A4F">
                        <w:rPr>
                          <w:sz w:val="24"/>
                          <w:szCs w:val="24"/>
                        </w:rPr>
                        <w:t>The WTO applies to trade in goods and also includes serv</w:t>
                      </w:r>
                      <w:r>
                        <w:rPr>
                          <w:sz w:val="24"/>
                          <w:szCs w:val="24"/>
                        </w:rPr>
                        <w:t xml:space="preserve">ices and intellectual property. </w:t>
                      </w:r>
                      <w:r w:rsidRPr="00D65A4F">
                        <w:rPr>
                          <w:sz w:val="24"/>
                          <w:szCs w:val="24"/>
                        </w:rPr>
                        <w:t>It determines how governments deal with domestic trade legislation and regulations and provides collective debate, negotiation, and adjudication for international trade relations.</w:t>
                      </w:r>
                    </w:p>
                    <w:p w:rsidR="00D65A4F" w:rsidRPr="00D65A4F" w:rsidRDefault="00D65A4F" w:rsidP="00D65A4F">
                      <w:pPr>
                        <w:spacing w:after="0" w:line="240" w:lineRule="auto"/>
                        <w:rPr>
                          <w:b/>
                          <w:sz w:val="24"/>
                          <w:szCs w:val="24"/>
                        </w:rPr>
                      </w:pPr>
                      <w:r w:rsidRPr="00D65A4F">
                        <w:rPr>
                          <w:b/>
                          <w:sz w:val="24"/>
                          <w:szCs w:val="24"/>
                        </w:rPr>
                        <w:t>The UN in the 1990s</w:t>
                      </w:r>
                    </w:p>
                    <w:p w:rsidR="00D65A4F" w:rsidRPr="00D65A4F" w:rsidRDefault="00D65A4F" w:rsidP="00D65A4F">
                      <w:pPr>
                        <w:spacing w:after="0" w:line="240" w:lineRule="auto"/>
                        <w:rPr>
                          <w:sz w:val="24"/>
                          <w:szCs w:val="24"/>
                        </w:rPr>
                      </w:pPr>
                      <w:r w:rsidRPr="00D65A4F">
                        <w:rPr>
                          <w:sz w:val="24"/>
                          <w:szCs w:val="24"/>
                        </w:rPr>
                        <w:t xml:space="preserve">In the face of signs of increased cooperation between the USSR and the USA, hope increased that the UN would begin to play a larger role </w:t>
                      </w:r>
                      <w:r>
                        <w:rPr>
                          <w:sz w:val="24"/>
                          <w:szCs w:val="24"/>
                        </w:rPr>
                        <w:t xml:space="preserve">on the international scene. </w:t>
                      </w:r>
                      <w:r w:rsidRPr="00D65A4F">
                        <w:rPr>
                          <w:sz w:val="24"/>
                          <w:szCs w:val="24"/>
                        </w:rPr>
                        <w:t>Through a serious of resolutions, the UN authorized first sanctions, then armed intervention against the Iraqi f</w:t>
                      </w:r>
                      <w:r>
                        <w:rPr>
                          <w:sz w:val="24"/>
                          <w:szCs w:val="24"/>
                        </w:rPr>
                        <w:t xml:space="preserve">orces that had occupied Kuwait. </w:t>
                      </w:r>
                      <w:r w:rsidRPr="00D65A4F">
                        <w:rPr>
                          <w:sz w:val="24"/>
                          <w:szCs w:val="24"/>
                        </w:rPr>
                        <w:t>Once formal hostilities ceased, the UN established a peacekeeping force along the Ir</w:t>
                      </w:r>
                      <w:r>
                        <w:rPr>
                          <w:sz w:val="24"/>
                          <w:szCs w:val="24"/>
                        </w:rPr>
                        <w:t xml:space="preserve">aq-Kuwait border. </w:t>
                      </w:r>
                      <w:r w:rsidRPr="00D65A4F">
                        <w:rPr>
                          <w:sz w:val="24"/>
                          <w:szCs w:val="24"/>
                        </w:rPr>
                        <w:t>The UN Charter established the provision that the international community would intervene in the interests of collective security when conflict between nation-states threatened the p</w:t>
                      </w:r>
                      <w:r>
                        <w:rPr>
                          <w:sz w:val="24"/>
                          <w:szCs w:val="24"/>
                        </w:rPr>
                        <w:t xml:space="preserve">eace and security of the world. </w:t>
                      </w:r>
                      <w:r w:rsidRPr="00D65A4F">
                        <w:rPr>
                          <w:sz w:val="24"/>
                          <w:szCs w:val="24"/>
                        </w:rPr>
                        <w:t>However, UN involvement in Iraq was done for humanitarian reasons. Due to human rights violations by the government of Iraq.</w:t>
                      </w:r>
                    </w:p>
                    <w:p w:rsidR="00D65A4F" w:rsidRDefault="00D65A4F" w:rsidP="00D65A4F">
                      <w:pPr>
                        <w:spacing w:after="0" w:line="240" w:lineRule="auto"/>
                        <w:rPr>
                          <w:sz w:val="24"/>
                          <w:szCs w:val="24"/>
                        </w:rPr>
                      </w:pPr>
                      <w:r w:rsidRPr="00D65A4F">
                        <w:rPr>
                          <w:sz w:val="24"/>
                          <w:szCs w:val="24"/>
                        </w:rPr>
                        <w:t>By 1996 the majority of UN actions were to support human rights within nations involved in civil unrest (Somalia, Bosnia, Rwanda, Iraq)</w:t>
                      </w:r>
                    </w:p>
                    <w:p w:rsidR="00D65A4F" w:rsidRPr="00D65A4F" w:rsidRDefault="00D65A4F" w:rsidP="00D65A4F">
                      <w:pPr>
                        <w:spacing w:after="0" w:line="240" w:lineRule="auto"/>
                        <w:rPr>
                          <w:b/>
                          <w:sz w:val="24"/>
                          <w:szCs w:val="24"/>
                        </w:rPr>
                      </w:pPr>
                      <w:r w:rsidRPr="00D65A4F">
                        <w:rPr>
                          <w:b/>
                          <w:sz w:val="24"/>
                          <w:szCs w:val="24"/>
                        </w:rPr>
                        <w:t>The future of the UN</w:t>
                      </w:r>
                    </w:p>
                    <w:p w:rsidR="00D65A4F" w:rsidRPr="00D65A4F" w:rsidRDefault="00D65A4F" w:rsidP="00D65A4F">
                      <w:pPr>
                        <w:spacing w:after="0" w:line="240" w:lineRule="auto"/>
                        <w:rPr>
                          <w:sz w:val="24"/>
                          <w:szCs w:val="24"/>
                        </w:rPr>
                      </w:pPr>
                      <w:r w:rsidRPr="00D65A4F">
                        <w:rPr>
                          <w:sz w:val="24"/>
                          <w:szCs w:val="24"/>
                        </w:rPr>
                        <w:t>The UN faces a diff</w:t>
                      </w:r>
                      <w:r>
                        <w:rPr>
                          <w:sz w:val="24"/>
                          <w:szCs w:val="24"/>
                        </w:rPr>
                        <w:t xml:space="preserve">icult future. </w:t>
                      </w:r>
                      <w:r w:rsidRPr="00D65A4F">
                        <w:rPr>
                          <w:sz w:val="24"/>
                          <w:szCs w:val="24"/>
                        </w:rPr>
                        <w:t>The organiza</w:t>
                      </w:r>
                      <w:r>
                        <w:rPr>
                          <w:sz w:val="24"/>
                          <w:szCs w:val="24"/>
                        </w:rPr>
                        <w:t xml:space="preserve">tion turned 50 no 24, Oct.1995. </w:t>
                      </w:r>
                      <w:r w:rsidRPr="00D65A4F">
                        <w:rPr>
                          <w:sz w:val="24"/>
                          <w:szCs w:val="24"/>
                        </w:rPr>
                        <w:t>With the Cold War over the hopes of a more effective UN began to develop</w:t>
                      </w:r>
                    </w:p>
                    <w:p w:rsidR="00D65A4F" w:rsidRPr="00D65A4F" w:rsidRDefault="00D65A4F" w:rsidP="00D65A4F">
                      <w:pPr>
                        <w:spacing w:after="0" w:line="240" w:lineRule="auto"/>
                        <w:rPr>
                          <w:sz w:val="24"/>
                          <w:szCs w:val="24"/>
                        </w:rPr>
                      </w:pPr>
                      <w:r w:rsidRPr="00D65A4F">
                        <w:rPr>
                          <w:sz w:val="24"/>
                          <w:szCs w:val="24"/>
                        </w:rPr>
                        <w:t xml:space="preserve">However between 1989 and 1992 there were 89 armed conflicts (all but three civil disputes, resulting from politics, economic disparity, ethnic hatreds </w:t>
                      </w:r>
                      <w:r>
                        <w:rPr>
                          <w:sz w:val="24"/>
                          <w:szCs w:val="24"/>
                        </w:rPr>
                        <w:t xml:space="preserve">or a combination of the three). </w:t>
                      </w:r>
                      <w:r w:rsidRPr="00D65A4F">
                        <w:rPr>
                          <w:sz w:val="24"/>
                          <w:szCs w:val="24"/>
                        </w:rPr>
                        <w:t>Between 1994 and 95 the UN sent 18 peacekeeping missions in response to i</w:t>
                      </w:r>
                      <w:r>
                        <w:rPr>
                          <w:sz w:val="24"/>
                          <w:szCs w:val="24"/>
                        </w:rPr>
                        <w:t xml:space="preserve">nternational conflicts. </w:t>
                      </w:r>
                      <w:r w:rsidRPr="00D65A4F">
                        <w:rPr>
                          <w:sz w:val="24"/>
                          <w:szCs w:val="24"/>
                        </w:rPr>
                        <w:t>In the newly emerging political world of the new millennium it remains to be seen w</w:t>
                      </w:r>
                      <w:r>
                        <w:rPr>
                          <w:sz w:val="24"/>
                          <w:szCs w:val="24"/>
                        </w:rPr>
                        <w:t xml:space="preserve">hat the role of the UN will be. </w:t>
                      </w:r>
                    </w:p>
                    <w:p w:rsidR="00D65A4F" w:rsidRPr="00627E78" w:rsidRDefault="00D65A4F" w:rsidP="00D65A4F">
                      <w:pPr>
                        <w:spacing w:after="0" w:line="240" w:lineRule="auto"/>
                        <w:rPr>
                          <w:sz w:val="24"/>
                          <w:szCs w:val="24"/>
                        </w:rPr>
                      </w:pPr>
                    </w:p>
                  </w:txbxContent>
                </v:textbox>
                <w10:wrap type="square" anchorx="margin"/>
              </v:shape>
            </w:pict>
          </mc:Fallback>
        </mc:AlternateContent>
      </w:r>
      <w:r w:rsidRPr="00051DBF">
        <w:rPr>
          <w:u w:val="single"/>
        </w:rPr>
        <w:t>Questions/Main ideas:</w:t>
      </w:r>
    </w:p>
    <w:p w:rsidR="00F72F92" w:rsidRPr="00051DBF" w:rsidRDefault="00F72F92" w:rsidP="00F72F9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50080" behindDoc="0" locked="0" layoutInCell="1" allowOverlap="1" wp14:anchorId="504A59EC" wp14:editId="4F6888AD">
                <wp:simplePos x="0" y="0"/>
                <wp:positionH relativeFrom="column">
                  <wp:posOffset>-914400</wp:posOffset>
                </wp:positionH>
                <wp:positionV relativeFrom="paragraph">
                  <wp:posOffset>8411210</wp:posOffset>
                </wp:positionV>
                <wp:extent cx="7686675" cy="635"/>
                <wp:effectExtent l="9525" t="9525" r="9525" b="8890"/>
                <wp:wrapNone/>
                <wp:docPr id="28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D6ACE" id="AutoShape 59" o:spid="_x0000_s1026" type="#_x0000_t32" style="position:absolute;margin-left:-1in;margin-top:662.3pt;width:605.25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9+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WK+&#10;xE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u3L9+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49056" behindDoc="0" locked="0" layoutInCell="1" allowOverlap="1" wp14:anchorId="78503BCC" wp14:editId="3912F0FA">
                <wp:simplePos x="0" y="0"/>
                <wp:positionH relativeFrom="column">
                  <wp:posOffset>-971550</wp:posOffset>
                </wp:positionH>
                <wp:positionV relativeFrom="paragraph">
                  <wp:posOffset>8125460</wp:posOffset>
                </wp:positionV>
                <wp:extent cx="7743825" cy="635"/>
                <wp:effectExtent l="9525" t="9525" r="9525" b="8890"/>
                <wp:wrapNone/>
                <wp:docPr id="28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39B40" id="AutoShape 58" o:spid="_x0000_s1026" type="#_x0000_t32" style="position:absolute;margin-left:-76.5pt;margin-top:639.8pt;width:609.75pt;height:.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rg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WkCq4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48032" behindDoc="0" locked="0" layoutInCell="1" allowOverlap="1" wp14:anchorId="26B38801" wp14:editId="50755864">
                <wp:simplePos x="0" y="0"/>
                <wp:positionH relativeFrom="column">
                  <wp:posOffset>-1028700</wp:posOffset>
                </wp:positionH>
                <wp:positionV relativeFrom="paragraph">
                  <wp:posOffset>7849235</wp:posOffset>
                </wp:positionV>
                <wp:extent cx="7800975" cy="0"/>
                <wp:effectExtent l="9525" t="9525" r="9525" b="9525"/>
                <wp:wrapNone/>
                <wp:docPr id="288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DEA6A" id="AutoShape 57" o:spid="_x0000_s1026" type="#_x0000_t32" style="position:absolute;margin-left:-81pt;margin-top:618.05pt;width:614.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K/IgIAAD8EAAAOAAAAZHJzL2Uyb0RvYy54bWysU8GO2jAQvVfqP1i+QxIalh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AWeZVmC&#10;kSQ9bOnp4FQojuYLP6JB2xwiS7kzvkl6kq/6WdHvFklVtkQ2PES/nTUkJz4jepfiL1ZDof3wRTGI&#10;IVAgzOtUm95DwiTQKazlfFsLPzlE4eMii+PlYo4RHX0RycdEbaz7zFWPvFFg6wwRTetKJSUsX5kk&#10;lCHHZ+s8LZKPCb6qVFvRdUEDnURDgZfz2TwkWNUJ5p0+zJpmX3YGHYlXUfiFHsFzH2bUQbIA1nLC&#10;NlfbEdFdbCjeSY8HjQGdq3WRyY9lvNxkmyydpLOHzSSNq2rytC3TycM2Wcyr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ZRgr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5984" behindDoc="0" locked="0" layoutInCell="1" allowOverlap="1" wp14:anchorId="40CCDFDA" wp14:editId="0EB47AC6">
                <wp:simplePos x="0" y="0"/>
                <wp:positionH relativeFrom="column">
                  <wp:posOffset>-1028700</wp:posOffset>
                </wp:positionH>
                <wp:positionV relativeFrom="paragraph">
                  <wp:posOffset>7258685</wp:posOffset>
                </wp:positionV>
                <wp:extent cx="7800975" cy="0"/>
                <wp:effectExtent l="9525" t="9525" r="9525" b="9525"/>
                <wp:wrapNone/>
                <wp:docPr id="288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335E6" id="AutoShape 55" o:spid="_x0000_s1026" type="#_x0000_t32" style="position:absolute;margin-left:-81pt;margin-top:571.55pt;width:614.2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eEDr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7008" behindDoc="0" locked="0" layoutInCell="1" allowOverlap="1" wp14:anchorId="3CD6C9D5" wp14:editId="1709CA4C">
                <wp:simplePos x="0" y="0"/>
                <wp:positionH relativeFrom="column">
                  <wp:posOffset>-1028700</wp:posOffset>
                </wp:positionH>
                <wp:positionV relativeFrom="paragraph">
                  <wp:posOffset>7582535</wp:posOffset>
                </wp:positionV>
                <wp:extent cx="7800975" cy="0"/>
                <wp:effectExtent l="9525" t="9525" r="9525" b="9525"/>
                <wp:wrapNone/>
                <wp:docPr id="28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20209" id="AutoShape 56" o:spid="_x0000_s1026" type="#_x0000_t32" style="position:absolute;margin-left:-81pt;margin-top:597.05pt;width:614.2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mRIgIAAD8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q+CZ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3152" behindDoc="0" locked="0" layoutInCell="1" allowOverlap="1" wp14:anchorId="6DA277E2" wp14:editId="0CDE14BD">
                <wp:simplePos x="0" y="0"/>
                <wp:positionH relativeFrom="column">
                  <wp:posOffset>-971550</wp:posOffset>
                </wp:positionH>
                <wp:positionV relativeFrom="paragraph">
                  <wp:posOffset>2534285</wp:posOffset>
                </wp:positionV>
                <wp:extent cx="1047750" cy="0"/>
                <wp:effectExtent l="9525" t="9525" r="9525" b="9525"/>
                <wp:wrapNone/>
                <wp:docPr id="28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F3CF8" id="AutoShape 67" o:spid="_x0000_s1026" type="#_x0000_t32" style="position:absolute;margin-left:-76.5pt;margin-top:199.55pt;width:82.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s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W&#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abJ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52128" behindDoc="0" locked="0" layoutInCell="1" allowOverlap="1" wp14:anchorId="3ECE3F0C" wp14:editId="09558588">
                <wp:simplePos x="0" y="0"/>
                <wp:positionH relativeFrom="column">
                  <wp:posOffset>-914400</wp:posOffset>
                </wp:positionH>
                <wp:positionV relativeFrom="paragraph">
                  <wp:posOffset>829310</wp:posOffset>
                </wp:positionV>
                <wp:extent cx="942975" cy="9525"/>
                <wp:effectExtent l="9525" t="9525" r="9525" b="9525"/>
                <wp:wrapNone/>
                <wp:docPr id="28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0329D" id="AutoShape 62" o:spid="_x0000_s1026" type="#_x0000_t32" style="position:absolute;margin-left:-1in;margin-top:65.3pt;width:74.25pt;height:.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ydKAIAAEs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Evpyd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51104" behindDoc="0" locked="0" layoutInCell="1" allowOverlap="1" wp14:anchorId="30F0618A" wp14:editId="10DAA847">
                <wp:simplePos x="0" y="0"/>
                <wp:positionH relativeFrom="column">
                  <wp:posOffset>-914400</wp:posOffset>
                </wp:positionH>
                <wp:positionV relativeFrom="paragraph">
                  <wp:posOffset>153035</wp:posOffset>
                </wp:positionV>
                <wp:extent cx="942975" cy="0"/>
                <wp:effectExtent l="9525" t="9525" r="9525" b="9525"/>
                <wp:wrapNone/>
                <wp:docPr id="28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465F6" id="AutoShape 60" o:spid="_x0000_s1026" type="#_x0000_t32" style="position:absolute;margin-left:-1in;margin-top:12.05pt;width:74.25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2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7Mp&#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f+M+d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72F92" w:rsidRPr="00051DBF" w:rsidRDefault="00F72F92" w:rsidP="00F72F92">
      <w:pPr>
        <w:tabs>
          <w:tab w:val="left" w:pos="3870"/>
        </w:tabs>
        <w:spacing w:line="480" w:lineRule="auto"/>
        <w:ind w:left="-1350" w:right="540" w:firstLine="1350"/>
        <w:rPr>
          <w:u w:val="single"/>
        </w:rPr>
      </w:pPr>
    </w:p>
    <w:p w:rsidR="00F72F92" w:rsidRPr="00051DBF" w:rsidRDefault="00F72F92" w:rsidP="00F72F92">
      <w:pPr>
        <w:tabs>
          <w:tab w:val="left" w:pos="3870"/>
        </w:tabs>
        <w:spacing w:line="480" w:lineRule="auto"/>
        <w:ind w:left="-1350" w:right="540" w:firstLine="1350"/>
        <w:rPr>
          <w:u w:val="single"/>
        </w:rPr>
      </w:pPr>
    </w:p>
    <w:p w:rsidR="00F72F92" w:rsidRDefault="00F72F92" w:rsidP="00F72F92">
      <w:pPr>
        <w:tabs>
          <w:tab w:val="left" w:pos="3870"/>
        </w:tabs>
        <w:spacing w:line="480" w:lineRule="auto"/>
        <w:ind w:left="-1350" w:right="540" w:firstLine="1350"/>
        <w:rPr>
          <w:u w:val="single"/>
        </w:rPr>
      </w:pPr>
    </w:p>
    <w:p w:rsidR="00642EA3" w:rsidRDefault="00642EA3" w:rsidP="00D673F5">
      <w:pPr>
        <w:tabs>
          <w:tab w:val="left" w:pos="3870"/>
        </w:tabs>
        <w:spacing w:line="480" w:lineRule="auto"/>
        <w:ind w:left="-1350" w:right="540" w:firstLine="1350"/>
        <w:rPr>
          <w:u w:val="single"/>
        </w:rPr>
      </w:pPr>
    </w:p>
    <w:sectPr w:rsidR="00642EA3" w:rsidSect="00D673F5">
      <w:pgSz w:w="12240" w:h="15840"/>
      <w:pgMar w:top="1440" w:right="1440" w:bottom="1440" w:left="1440" w:header="720" w:footer="720" w:gutter="0"/>
      <w:cols w:num="2"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F92" w:rsidRDefault="00F72F92" w:rsidP="00F72F92">
      <w:pPr>
        <w:spacing w:after="0" w:line="240" w:lineRule="auto"/>
      </w:pPr>
      <w:r>
        <w:separator/>
      </w:r>
    </w:p>
  </w:endnote>
  <w:endnote w:type="continuationSeparator" w:id="0">
    <w:p w:rsidR="00F72F92" w:rsidRDefault="00F72F92" w:rsidP="00F72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F92" w:rsidRDefault="00F72F92" w:rsidP="00F72F92">
      <w:pPr>
        <w:spacing w:after="0" w:line="240" w:lineRule="auto"/>
      </w:pPr>
      <w:r>
        <w:separator/>
      </w:r>
    </w:p>
  </w:footnote>
  <w:footnote w:type="continuationSeparator" w:id="0">
    <w:p w:rsidR="00F72F92" w:rsidRDefault="00F72F92" w:rsidP="00F72F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F5"/>
    <w:rsid w:val="00005F24"/>
    <w:rsid w:val="00012EEA"/>
    <w:rsid w:val="0001679A"/>
    <w:rsid w:val="00021738"/>
    <w:rsid w:val="00032204"/>
    <w:rsid w:val="000438E4"/>
    <w:rsid w:val="00045D72"/>
    <w:rsid w:val="00050820"/>
    <w:rsid w:val="000568C1"/>
    <w:rsid w:val="00072DF1"/>
    <w:rsid w:val="00077222"/>
    <w:rsid w:val="00080475"/>
    <w:rsid w:val="00086720"/>
    <w:rsid w:val="000950E0"/>
    <w:rsid w:val="000A06AD"/>
    <w:rsid w:val="000A0EB5"/>
    <w:rsid w:val="000A22DD"/>
    <w:rsid w:val="000B2AE0"/>
    <w:rsid w:val="000B6014"/>
    <w:rsid w:val="000B75C3"/>
    <w:rsid w:val="000C2676"/>
    <w:rsid w:val="000D4F84"/>
    <w:rsid w:val="000E6802"/>
    <w:rsid w:val="000F180E"/>
    <w:rsid w:val="000F2280"/>
    <w:rsid w:val="00102EBA"/>
    <w:rsid w:val="00104FC3"/>
    <w:rsid w:val="00114FF0"/>
    <w:rsid w:val="00120AA5"/>
    <w:rsid w:val="00123D44"/>
    <w:rsid w:val="0012458A"/>
    <w:rsid w:val="00130D9A"/>
    <w:rsid w:val="00134184"/>
    <w:rsid w:val="00136A10"/>
    <w:rsid w:val="001523E4"/>
    <w:rsid w:val="0015794B"/>
    <w:rsid w:val="00157C42"/>
    <w:rsid w:val="00171CC9"/>
    <w:rsid w:val="0017549D"/>
    <w:rsid w:val="00182422"/>
    <w:rsid w:val="001840E0"/>
    <w:rsid w:val="00185CC1"/>
    <w:rsid w:val="001902F5"/>
    <w:rsid w:val="001912A2"/>
    <w:rsid w:val="001928D0"/>
    <w:rsid w:val="00195A50"/>
    <w:rsid w:val="001B4464"/>
    <w:rsid w:val="001C5AE2"/>
    <w:rsid w:val="001D7EA2"/>
    <w:rsid w:val="001E4108"/>
    <w:rsid w:val="001E6E55"/>
    <w:rsid w:val="001F0194"/>
    <w:rsid w:val="001F1976"/>
    <w:rsid w:val="001F1A57"/>
    <w:rsid w:val="001F5866"/>
    <w:rsid w:val="00205742"/>
    <w:rsid w:val="002127D9"/>
    <w:rsid w:val="00215E31"/>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27A"/>
    <w:rsid w:val="002917A7"/>
    <w:rsid w:val="0029308E"/>
    <w:rsid w:val="00294DED"/>
    <w:rsid w:val="00296258"/>
    <w:rsid w:val="002A3A7A"/>
    <w:rsid w:val="002A6298"/>
    <w:rsid w:val="002B255C"/>
    <w:rsid w:val="002C0960"/>
    <w:rsid w:val="002C3B95"/>
    <w:rsid w:val="002D59C9"/>
    <w:rsid w:val="002D6457"/>
    <w:rsid w:val="002F69A2"/>
    <w:rsid w:val="002F76A7"/>
    <w:rsid w:val="00300A35"/>
    <w:rsid w:val="00300D0B"/>
    <w:rsid w:val="00301B8D"/>
    <w:rsid w:val="003059AF"/>
    <w:rsid w:val="00307BF0"/>
    <w:rsid w:val="00311A6C"/>
    <w:rsid w:val="00316D2B"/>
    <w:rsid w:val="003172E8"/>
    <w:rsid w:val="00317AFC"/>
    <w:rsid w:val="00317BD3"/>
    <w:rsid w:val="00320596"/>
    <w:rsid w:val="003253FF"/>
    <w:rsid w:val="00326E5B"/>
    <w:rsid w:val="003312C1"/>
    <w:rsid w:val="00337AC1"/>
    <w:rsid w:val="0034376C"/>
    <w:rsid w:val="003457E3"/>
    <w:rsid w:val="00350A0B"/>
    <w:rsid w:val="0035151B"/>
    <w:rsid w:val="00377DD3"/>
    <w:rsid w:val="00383EC1"/>
    <w:rsid w:val="00387857"/>
    <w:rsid w:val="00394802"/>
    <w:rsid w:val="003A3CE5"/>
    <w:rsid w:val="003C053F"/>
    <w:rsid w:val="003C4BDB"/>
    <w:rsid w:val="003D1A03"/>
    <w:rsid w:val="003D3B70"/>
    <w:rsid w:val="003D470D"/>
    <w:rsid w:val="003D7D0D"/>
    <w:rsid w:val="003E274F"/>
    <w:rsid w:val="003E59C9"/>
    <w:rsid w:val="003F2F01"/>
    <w:rsid w:val="003F5CE6"/>
    <w:rsid w:val="00401B34"/>
    <w:rsid w:val="00403414"/>
    <w:rsid w:val="00403C0A"/>
    <w:rsid w:val="00416BB1"/>
    <w:rsid w:val="00424D24"/>
    <w:rsid w:val="00425AA2"/>
    <w:rsid w:val="0042627B"/>
    <w:rsid w:val="00431881"/>
    <w:rsid w:val="0044112F"/>
    <w:rsid w:val="004427CB"/>
    <w:rsid w:val="00442F4F"/>
    <w:rsid w:val="004561AF"/>
    <w:rsid w:val="00464CE7"/>
    <w:rsid w:val="00482431"/>
    <w:rsid w:val="00497FAE"/>
    <w:rsid w:val="004A2837"/>
    <w:rsid w:val="004A619E"/>
    <w:rsid w:val="004B1731"/>
    <w:rsid w:val="004B3D48"/>
    <w:rsid w:val="004B3F19"/>
    <w:rsid w:val="004B7325"/>
    <w:rsid w:val="004C3A1F"/>
    <w:rsid w:val="004C552C"/>
    <w:rsid w:val="004D2625"/>
    <w:rsid w:val="004D6230"/>
    <w:rsid w:val="004D70F4"/>
    <w:rsid w:val="004E2A3A"/>
    <w:rsid w:val="004E3B06"/>
    <w:rsid w:val="004E4273"/>
    <w:rsid w:val="004E70C3"/>
    <w:rsid w:val="004E73F2"/>
    <w:rsid w:val="004F1300"/>
    <w:rsid w:val="005153D2"/>
    <w:rsid w:val="005158DD"/>
    <w:rsid w:val="00521FF7"/>
    <w:rsid w:val="00523D01"/>
    <w:rsid w:val="00532663"/>
    <w:rsid w:val="005335B4"/>
    <w:rsid w:val="0053391A"/>
    <w:rsid w:val="00535642"/>
    <w:rsid w:val="005376A7"/>
    <w:rsid w:val="0054101A"/>
    <w:rsid w:val="005410DF"/>
    <w:rsid w:val="005420A5"/>
    <w:rsid w:val="00542E6C"/>
    <w:rsid w:val="00554119"/>
    <w:rsid w:val="00560571"/>
    <w:rsid w:val="00562409"/>
    <w:rsid w:val="0056264B"/>
    <w:rsid w:val="00567973"/>
    <w:rsid w:val="005723ED"/>
    <w:rsid w:val="005726C5"/>
    <w:rsid w:val="00581DBD"/>
    <w:rsid w:val="00585D71"/>
    <w:rsid w:val="00586CA0"/>
    <w:rsid w:val="00591A09"/>
    <w:rsid w:val="00597D94"/>
    <w:rsid w:val="005A03DF"/>
    <w:rsid w:val="005A6BF2"/>
    <w:rsid w:val="005B07EA"/>
    <w:rsid w:val="005B5E6A"/>
    <w:rsid w:val="005C073D"/>
    <w:rsid w:val="005C1CAA"/>
    <w:rsid w:val="005C5BF1"/>
    <w:rsid w:val="005D1DEB"/>
    <w:rsid w:val="005D28DA"/>
    <w:rsid w:val="005F0595"/>
    <w:rsid w:val="005F1D35"/>
    <w:rsid w:val="005F6ACE"/>
    <w:rsid w:val="00612B08"/>
    <w:rsid w:val="00613EDD"/>
    <w:rsid w:val="00622D86"/>
    <w:rsid w:val="00626C8D"/>
    <w:rsid w:val="00630839"/>
    <w:rsid w:val="00633568"/>
    <w:rsid w:val="006357C6"/>
    <w:rsid w:val="00640200"/>
    <w:rsid w:val="00642EA3"/>
    <w:rsid w:val="0065008F"/>
    <w:rsid w:val="0065273C"/>
    <w:rsid w:val="00653BAB"/>
    <w:rsid w:val="00663C0D"/>
    <w:rsid w:val="00665F02"/>
    <w:rsid w:val="006710AB"/>
    <w:rsid w:val="00682C9C"/>
    <w:rsid w:val="00684231"/>
    <w:rsid w:val="00685E86"/>
    <w:rsid w:val="006860CD"/>
    <w:rsid w:val="006912A9"/>
    <w:rsid w:val="006939D6"/>
    <w:rsid w:val="006947B1"/>
    <w:rsid w:val="006949B9"/>
    <w:rsid w:val="0069684F"/>
    <w:rsid w:val="006A5CD2"/>
    <w:rsid w:val="006A6FF5"/>
    <w:rsid w:val="006B3983"/>
    <w:rsid w:val="006C20A7"/>
    <w:rsid w:val="006D662D"/>
    <w:rsid w:val="006D6AAD"/>
    <w:rsid w:val="006E081B"/>
    <w:rsid w:val="006E1441"/>
    <w:rsid w:val="006E7E5C"/>
    <w:rsid w:val="006F5FC2"/>
    <w:rsid w:val="00702050"/>
    <w:rsid w:val="00707670"/>
    <w:rsid w:val="00711A2F"/>
    <w:rsid w:val="00711BB1"/>
    <w:rsid w:val="0072150A"/>
    <w:rsid w:val="00721D5E"/>
    <w:rsid w:val="0072499A"/>
    <w:rsid w:val="00732867"/>
    <w:rsid w:val="007374EB"/>
    <w:rsid w:val="007404D4"/>
    <w:rsid w:val="00740B24"/>
    <w:rsid w:val="0074723B"/>
    <w:rsid w:val="00751113"/>
    <w:rsid w:val="0076313C"/>
    <w:rsid w:val="00765394"/>
    <w:rsid w:val="00765C8E"/>
    <w:rsid w:val="00773A09"/>
    <w:rsid w:val="0077762A"/>
    <w:rsid w:val="007811C1"/>
    <w:rsid w:val="00786261"/>
    <w:rsid w:val="00787A50"/>
    <w:rsid w:val="0079426C"/>
    <w:rsid w:val="0079435B"/>
    <w:rsid w:val="00796EBC"/>
    <w:rsid w:val="007A4242"/>
    <w:rsid w:val="007A503B"/>
    <w:rsid w:val="007B0F71"/>
    <w:rsid w:val="007B1E7D"/>
    <w:rsid w:val="007B54EC"/>
    <w:rsid w:val="007B5E87"/>
    <w:rsid w:val="007C023B"/>
    <w:rsid w:val="007C3E1A"/>
    <w:rsid w:val="007D06AB"/>
    <w:rsid w:val="007D119C"/>
    <w:rsid w:val="007D6047"/>
    <w:rsid w:val="007D6599"/>
    <w:rsid w:val="007E131F"/>
    <w:rsid w:val="007E6DF7"/>
    <w:rsid w:val="007F1883"/>
    <w:rsid w:val="007F2615"/>
    <w:rsid w:val="007F5EFB"/>
    <w:rsid w:val="00801756"/>
    <w:rsid w:val="00801C32"/>
    <w:rsid w:val="0080490C"/>
    <w:rsid w:val="00806FD3"/>
    <w:rsid w:val="00811CEB"/>
    <w:rsid w:val="0081559B"/>
    <w:rsid w:val="00823C2A"/>
    <w:rsid w:val="00836D39"/>
    <w:rsid w:val="008379B5"/>
    <w:rsid w:val="008675B0"/>
    <w:rsid w:val="008711BB"/>
    <w:rsid w:val="008729A6"/>
    <w:rsid w:val="00880540"/>
    <w:rsid w:val="00883AB5"/>
    <w:rsid w:val="008947F8"/>
    <w:rsid w:val="00896C16"/>
    <w:rsid w:val="0089788D"/>
    <w:rsid w:val="008A3B6F"/>
    <w:rsid w:val="008A412D"/>
    <w:rsid w:val="008B1DCA"/>
    <w:rsid w:val="008B2A75"/>
    <w:rsid w:val="008B631C"/>
    <w:rsid w:val="008C6A7C"/>
    <w:rsid w:val="008D206F"/>
    <w:rsid w:val="008D393C"/>
    <w:rsid w:val="008F1181"/>
    <w:rsid w:val="008F24CC"/>
    <w:rsid w:val="008F39AC"/>
    <w:rsid w:val="008F522D"/>
    <w:rsid w:val="008F6669"/>
    <w:rsid w:val="00901495"/>
    <w:rsid w:val="009067F8"/>
    <w:rsid w:val="0090702F"/>
    <w:rsid w:val="00911ECD"/>
    <w:rsid w:val="00912DDA"/>
    <w:rsid w:val="00913B42"/>
    <w:rsid w:val="009143C5"/>
    <w:rsid w:val="0091568B"/>
    <w:rsid w:val="00921481"/>
    <w:rsid w:val="00924B9C"/>
    <w:rsid w:val="00930908"/>
    <w:rsid w:val="00936A0C"/>
    <w:rsid w:val="00953403"/>
    <w:rsid w:val="00962A2B"/>
    <w:rsid w:val="0097664D"/>
    <w:rsid w:val="00986535"/>
    <w:rsid w:val="00990D3F"/>
    <w:rsid w:val="00991F16"/>
    <w:rsid w:val="00996309"/>
    <w:rsid w:val="009B3AFB"/>
    <w:rsid w:val="009B546C"/>
    <w:rsid w:val="009C286D"/>
    <w:rsid w:val="009C7B50"/>
    <w:rsid w:val="009D4938"/>
    <w:rsid w:val="009D5CD9"/>
    <w:rsid w:val="009E20EE"/>
    <w:rsid w:val="009E3CB8"/>
    <w:rsid w:val="009E6A60"/>
    <w:rsid w:val="009F1CCA"/>
    <w:rsid w:val="009F4B85"/>
    <w:rsid w:val="00A0695C"/>
    <w:rsid w:val="00A06E94"/>
    <w:rsid w:val="00A17A6B"/>
    <w:rsid w:val="00A23804"/>
    <w:rsid w:val="00A272E3"/>
    <w:rsid w:val="00A27ADC"/>
    <w:rsid w:val="00A30B02"/>
    <w:rsid w:val="00A374FD"/>
    <w:rsid w:val="00A40B4C"/>
    <w:rsid w:val="00A44F5C"/>
    <w:rsid w:val="00A458F5"/>
    <w:rsid w:val="00A52D68"/>
    <w:rsid w:val="00A66200"/>
    <w:rsid w:val="00A67F4E"/>
    <w:rsid w:val="00A7625C"/>
    <w:rsid w:val="00A92018"/>
    <w:rsid w:val="00A93409"/>
    <w:rsid w:val="00A94CC5"/>
    <w:rsid w:val="00A95D8D"/>
    <w:rsid w:val="00A97AC5"/>
    <w:rsid w:val="00A97C59"/>
    <w:rsid w:val="00AA36D1"/>
    <w:rsid w:val="00AA3EA6"/>
    <w:rsid w:val="00AB3611"/>
    <w:rsid w:val="00AC3CDE"/>
    <w:rsid w:val="00AC57D5"/>
    <w:rsid w:val="00AD0EAA"/>
    <w:rsid w:val="00AD2DF4"/>
    <w:rsid w:val="00AF5E8A"/>
    <w:rsid w:val="00B072A7"/>
    <w:rsid w:val="00B110AA"/>
    <w:rsid w:val="00B131D4"/>
    <w:rsid w:val="00B229E7"/>
    <w:rsid w:val="00B45864"/>
    <w:rsid w:val="00B47C1E"/>
    <w:rsid w:val="00B507B8"/>
    <w:rsid w:val="00B52B5E"/>
    <w:rsid w:val="00B55FDF"/>
    <w:rsid w:val="00B60699"/>
    <w:rsid w:val="00B66AE7"/>
    <w:rsid w:val="00B66B95"/>
    <w:rsid w:val="00B74AC3"/>
    <w:rsid w:val="00B75DF3"/>
    <w:rsid w:val="00B75E10"/>
    <w:rsid w:val="00B77BC6"/>
    <w:rsid w:val="00B821EE"/>
    <w:rsid w:val="00B931FE"/>
    <w:rsid w:val="00BA0B61"/>
    <w:rsid w:val="00BA434F"/>
    <w:rsid w:val="00BA4951"/>
    <w:rsid w:val="00BA5AF4"/>
    <w:rsid w:val="00BA6856"/>
    <w:rsid w:val="00BB19F4"/>
    <w:rsid w:val="00BB679A"/>
    <w:rsid w:val="00BC24FD"/>
    <w:rsid w:val="00BC305B"/>
    <w:rsid w:val="00BD23E4"/>
    <w:rsid w:val="00BD53F1"/>
    <w:rsid w:val="00BF0696"/>
    <w:rsid w:val="00BF53CB"/>
    <w:rsid w:val="00C03A3E"/>
    <w:rsid w:val="00C1456A"/>
    <w:rsid w:val="00C15D22"/>
    <w:rsid w:val="00C17717"/>
    <w:rsid w:val="00C2116F"/>
    <w:rsid w:val="00C44D5F"/>
    <w:rsid w:val="00C51BE7"/>
    <w:rsid w:val="00C53477"/>
    <w:rsid w:val="00C55C7E"/>
    <w:rsid w:val="00C64130"/>
    <w:rsid w:val="00C668C0"/>
    <w:rsid w:val="00C67BF5"/>
    <w:rsid w:val="00CA34C3"/>
    <w:rsid w:val="00CA77C7"/>
    <w:rsid w:val="00CB6469"/>
    <w:rsid w:val="00CC1CDE"/>
    <w:rsid w:val="00CC1FD3"/>
    <w:rsid w:val="00CD55AA"/>
    <w:rsid w:val="00CD5DA5"/>
    <w:rsid w:val="00CF11E5"/>
    <w:rsid w:val="00CF237C"/>
    <w:rsid w:val="00CF33F3"/>
    <w:rsid w:val="00D14525"/>
    <w:rsid w:val="00D16029"/>
    <w:rsid w:val="00D36D62"/>
    <w:rsid w:val="00D406C3"/>
    <w:rsid w:val="00D41007"/>
    <w:rsid w:val="00D46A8C"/>
    <w:rsid w:val="00D52337"/>
    <w:rsid w:val="00D54F17"/>
    <w:rsid w:val="00D55A6B"/>
    <w:rsid w:val="00D612AF"/>
    <w:rsid w:val="00D62197"/>
    <w:rsid w:val="00D62639"/>
    <w:rsid w:val="00D65A4F"/>
    <w:rsid w:val="00D673F5"/>
    <w:rsid w:val="00D6747D"/>
    <w:rsid w:val="00D676D7"/>
    <w:rsid w:val="00D67AA8"/>
    <w:rsid w:val="00D72D26"/>
    <w:rsid w:val="00D74EF3"/>
    <w:rsid w:val="00D7521A"/>
    <w:rsid w:val="00D756F3"/>
    <w:rsid w:val="00D75CE6"/>
    <w:rsid w:val="00D94067"/>
    <w:rsid w:val="00D95521"/>
    <w:rsid w:val="00D95D5A"/>
    <w:rsid w:val="00D96E69"/>
    <w:rsid w:val="00DA3A63"/>
    <w:rsid w:val="00DA4AE4"/>
    <w:rsid w:val="00DB104A"/>
    <w:rsid w:val="00DB3E27"/>
    <w:rsid w:val="00DB6ED4"/>
    <w:rsid w:val="00DC0782"/>
    <w:rsid w:val="00DC22FD"/>
    <w:rsid w:val="00DC44D8"/>
    <w:rsid w:val="00DC5037"/>
    <w:rsid w:val="00DC62AB"/>
    <w:rsid w:val="00DD08D7"/>
    <w:rsid w:val="00DF0119"/>
    <w:rsid w:val="00DF38D7"/>
    <w:rsid w:val="00DF44A6"/>
    <w:rsid w:val="00DF4C3B"/>
    <w:rsid w:val="00E06BA5"/>
    <w:rsid w:val="00E10A71"/>
    <w:rsid w:val="00E1531B"/>
    <w:rsid w:val="00E232C9"/>
    <w:rsid w:val="00E254B1"/>
    <w:rsid w:val="00E26990"/>
    <w:rsid w:val="00E31EA1"/>
    <w:rsid w:val="00E45223"/>
    <w:rsid w:val="00E46457"/>
    <w:rsid w:val="00E56942"/>
    <w:rsid w:val="00E57643"/>
    <w:rsid w:val="00E60CF1"/>
    <w:rsid w:val="00E613FF"/>
    <w:rsid w:val="00E712B1"/>
    <w:rsid w:val="00E7330B"/>
    <w:rsid w:val="00E74B39"/>
    <w:rsid w:val="00E852FE"/>
    <w:rsid w:val="00E91A92"/>
    <w:rsid w:val="00E924A1"/>
    <w:rsid w:val="00E93F2D"/>
    <w:rsid w:val="00E95E54"/>
    <w:rsid w:val="00EA408C"/>
    <w:rsid w:val="00EA42D3"/>
    <w:rsid w:val="00EB462B"/>
    <w:rsid w:val="00EC0DA0"/>
    <w:rsid w:val="00EC18F5"/>
    <w:rsid w:val="00EC325D"/>
    <w:rsid w:val="00EC3BBE"/>
    <w:rsid w:val="00EC576B"/>
    <w:rsid w:val="00EC6BFD"/>
    <w:rsid w:val="00EE30BB"/>
    <w:rsid w:val="00EE34DA"/>
    <w:rsid w:val="00EE4863"/>
    <w:rsid w:val="00EF3F73"/>
    <w:rsid w:val="00F0531E"/>
    <w:rsid w:val="00F134DE"/>
    <w:rsid w:val="00F157AF"/>
    <w:rsid w:val="00F222BC"/>
    <w:rsid w:val="00F22FE6"/>
    <w:rsid w:val="00F27F70"/>
    <w:rsid w:val="00F339B2"/>
    <w:rsid w:val="00F344D3"/>
    <w:rsid w:val="00F35025"/>
    <w:rsid w:val="00F359DE"/>
    <w:rsid w:val="00F40CA7"/>
    <w:rsid w:val="00F47F78"/>
    <w:rsid w:val="00F61F8C"/>
    <w:rsid w:val="00F657AF"/>
    <w:rsid w:val="00F6662B"/>
    <w:rsid w:val="00F66AB5"/>
    <w:rsid w:val="00F71ED3"/>
    <w:rsid w:val="00F72F92"/>
    <w:rsid w:val="00F73967"/>
    <w:rsid w:val="00F81E05"/>
    <w:rsid w:val="00F92135"/>
    <w:rsid w:val="00FA0D29"/>
    <w:rsid w:val="00FA7B1F"/>
    <w:rsid w:val="00FB2BA5"/>
    <w:rsid w:val="00FB3B94"/>
    <w:rsid w:val="00FC5757"/>
    <w:rsid w:val="00FC5F69"/>
    <w:rsid w:val="00FC6AC9"/>
    <w:rsid w:val="00FD3F38"/>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52A6F-2C35-47F8-AE1F-59FBFCC6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 w:type="paragraph" w:styleId="Header">
    <w:name w:val="header"/>
    <w:basedOn w:val="Normal"/>
    <w:link w:val="HeaderChar"/>
    <w:uiPriority w:val="99"/>
    <w:unhideWhenUsed/>
    <w:rsid w:val="00F72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F92"/>
  </w:style>
  <w:style w:type="paragraph" w:styleId="Footer">
    <w:name w:val="footer"/>
    <w:basedOn w:val="Normal"/>
    <w:link w:val="FooterChar"/>
    <w:uiPriority w:val="99"/>
    <w:unhideWhenUsed/>
    <w:rsid w:val="00F72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0A877-387D-4CD3-9002-6DBF08C3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E611900.dotm</Template>
  <TotalTime>54</TotalTime>
  <Pages>30</Pages>
  <Words>3931</Words>
  <Characters>22410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26289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O'Ryan, Jennifer</cp:lastModifiedBy>
  <cp:revision>5</cp:revision>
  <dcterms:created xsi:type="dcterms:W3CDTF">2019-02-05T19:14:00Z</dcterms:created>
  <dcterms:modified xsi:type="dcterms:W3CDTF">2019-02-26T18:39:00Z</dcterms:modified>
</cp:coreProperties>
</file>